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1B6" w:rsidRPr="003B36E0" w:rsidRDefault="004B4741" w:rsidP="00E22743">
      <w:pPr>
        <w:widowControl w:val="0"/>
        <w:autoSpaceDE w:val="0"/>
        <w:autoSpaceDN w:val="0"/>
        <w:adjustRightInd w:val="0"/>
        <w:spacing w:line="360" w:lineRule="auto"/>
        <w:textAlignment w:val="center"/>
        <w:rPr>
          <w:rFonts w:eastAsia="Batang" w:cs="Arial"/>
          <w:b/>
          <w:color w:val="000000"/>
          <w:szCs w:val="20"/>
          <w:lang w:eastAsia="de-DE"/>
        </w:rPr>
      </w:pPr>
      <w:bookmarkStart w:id="0" w:name="_GoBack"/>
      <w:bookmarkEnd w:id="0"/>
      <w:r w:rsidRPr="00D601B6">
        <w:rPr>
          <w:rFonts w:eastAsia="Batang" w:cs="Arial"/>
          <w:b/>
          <w:noProof/>
          <w:color w:val="000000"/>
          <w:szCs w:val="20"/>
          <w:lang w:eastAsia="de-DE"/>
        </w:rPr>
        <mc:AlternateContent>
          <mc:Choice Requires="wps">
            <w:drawing>
              <wp:anchor distT="45720" distB="45720" distL="114300" distR="114300" simplePos="0" relativeHeight="251662336" behindDoc="0" locked="0" layoutInCell="1" allowOverlap="1" wp14:anchorId="604149BB" wp14:editId="43B67E40">
                <wp:simplePos x="0" y="0"/>
                <wp:positionH relativeFrom="column">
                  <wp:posOffset>-115570</wp:posOffset>
                </wp:positionH>
                <wp:positionV relativeFrom="paragraph">
                  <wp:posOffset>0</wp:posOffset>
                </wp:positionV>
                <wp:extent cx="4576445" cy="476250"/>
                <wp:effectExtent l="0" t="0" r="14605" b="1905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476250"/>
                        </a:xfrm>
                        <a:prstGeom prst="rect">
                          <a:avLst/>
                        </a:prstGeom>
                        <a:solidFill>
                          <a:srgbClr val="FFFFFF"/>
                        </a:solidFill>
                        <a:ln w="9525">
                          <a:solidFill>
                            <a:schemeClr val="bg1"/>
                          </a:solidFill>
                          <a:miter lim="800000"/>
                          <a:headEnd/>
                          <a:tailEnd/>
                        </a:ln>
                      </wps:spPr>
                      <wps:txbx>
                        <w:txbxContent>
                          <w:p w:rsidR="004B4741" w:rsidRPr="004B4741" w:rsidRDefault="00D601B6" w:rsidP="00D601B6">
                            <w:pPr>
                              <w:jc w:val="left"/>
                              <w:rPr>
                                <w:b/>
                                <w:color w:val="0F2451"/>
                                <w:sz w:val="28"/>
                              </w:rPr>
                            </w:pPr>
                            <w:r w:rsidRPr="000D7E7A">
                              <w:rPr>
                                <w:b/>
                                <w:color w:val="0F2451"/>
                                <w:sz w:val="28"/>
                              </w:rPr>
                              <w:t>Pressemitteilun</w:t>
                            </w:r>
                            <w:r w:rsidR="004B4741">
                              <w:rPr>
                                <w:b/>
                                <w:color w:val="0F2451"/>
                                <w:sz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4149BB" id="_x0000_t202" coordsize="21600,21600" o:spt="202" path="m,l,21600r21600,l21600,xe">
                <v:stroke joinstyle="miter"/>
                <v:path gradientshapeok="t" o:connecttype="rect"/>
              </v:shapetype>
              <v:shape id="Textfeld 2" o:spid="_x0000_s1026" type="#_x0000_t202" style="position:absolute;left:0;text-align:left;margin-left:-9.1pt;margin-top:0;width:360.35pt;height:3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" strokecolor="white [3212]">
                <v:textbox>
                  <w:txbxContent>
                    <w:p w:rsidR="004B4741" w:rsidRPr="004B4741" w:rsidRDefault="00D601B6" w:rsidP="00D601B6">
                      <w:pPr>
                        <w:jc w:val="left"/>
                        <w:rPr>
                          <w:b/>
                          <w:color w:val="0F2451"/>
                          <w:sz w:val="28"/>
                        </w:rPr>
                      </w:pPr>
                      <w:r w:rsidRPr="000D7E7A">
                        <w:rPr>
                          <w:b/>
                          <w:color w:val="0F2451"/>
                          <w:sz w:val="28"/>
                        </w:rPr>
                        <w:t>Pressemitteilun</w:t>
                      </w:r>
                      <w:r w:rsidR="004B4741">
                        <w:rPr>
                          <w:b/>
                          <w:color w:val="0F2451"/>
                          <w:sz w:val="28"/>
                        </w:rPr>
                        <w:t>g</w:t>
                      </w:r>
                    </w:p>
                  </w:txbxContent>
                </v:textbox>
                <w10:wrap type="square"/>
              </v:shape>
            </w:pict>
          </mc:Fallback>
        </mc:AlternateContent>
      </w:r>
      <w:r w:rsidR="000D7E7A" w:rsidRPr="000D7E7A">
        <w:rPr>
          <w:rFonts w:eastAsia="Batang" w:cs="Arial"/>
          <w:b/>
          <w:color w:val="000000"/>
          <w:szCs w:val="20"/>
          <w:lang w:eastAsia="de-DE"/>
        </w:rPr>
        <w:t xml:space="preserve"> </w:t>
      </w:r>
    </w:p>
    <w:p w:rsidR="000D7E7A" w:rsidRDefault="000D7E7A" w:rsidP="00E22743">
      <w:pPr>
        <w:spacing w:line="360" w:lineRule="auto"/>
        <w:rPr>
          <w:b/>
          <w:color w:val="0F2451"/>
          <w:sz w:val="24"/>
        </w:rPr>
      </w:pPr>
    </w:p>
    <w:p w:rsidR="002D739D" w:rsidRDefault="002D739D" w:rsidP="00E22743">
      <w:pPr>
        <w:spacing w:line="360" w:lineRule="auto"/>
        <w:rPr>
          <w:b/>
          <w:color w:val="0F2451"/>
          <w:sz w:val="24"/>
        </w:rPr>
      </w:pPr>
    </w:p>
    <w:p w:rsidR="007E5E2C" w:rsidRPr="007E5E2C" w:rsidRDefault="00154EED" w:rsidP="00D47D1F">
      <w:pPr>
        <w:spacing w:line="276" w:lineRule="auto"/>
        <w:jc w:val="left"/>
        <w:rPr>
          <w:rFonts w:cs="Arial"/>
          <w:b/>
          <w:bCs/>
          <w:sz w:val="24"/>
          <w:szCs w:val="24"/>
        </w:rPr>
      </w:pPr>
      <w:r w:rsidRPr="00FB1AA4">
        <w:rPr>
          <w:rFonts w:cs="Arial"/>
          <w:b/>
          <w:bCs/>
          <w:sz w:val="24"/>
          <w:szCs w:val="24"/>
        </w:rPr>
        <w:t>„</w:t>
      </w:r>
      <w:r w:rsidR="007E5E2C" w:rsidRPr="00FB1AA4">
        <w:rPr>
          <w:rFonts w:cs="Arial"/>
          <w:b/>
          <w:bCs/>
          <w:sz w:val="24"/>
          <w:szCs w:val="24"/>
        </w:rPr>
        <w:t xml:space="preserve">Helden </w:t>
      </w:r>
      <w:r w:rsidR="005A1C17" w:rsidRPr="00FB1AA4">
        <w:rPr>
          <w:rFonts w:cs="Arial"/>
          <w:b/>
          <w:bCs/>
          <w:sz w:val="24"/>
          <w:szCs w:val="24"/>
        </w:rPr>
        <w:t>gesucht</w:t>
      </w:r>
      <w:r w:rsidR="007E5E2C" w:rsidRPr="00FB1AA4">
        <w:rPr>
          <w:rFonts w:cs="Arial"/>
          <w:b/>
          <w:bCs/>
          <w:sz w:val="24"/>
          <w:szCs w:val="24"/>
        </w:rPr>
        <w:t xml:space="preserve"> 2024“</w:t>
      </w:r>
      <w:r w:rsidR="00571B54" w:rsidRPr="00FB1AA4">
        <w:rPr>
          <w:rFonts w:cs="Arial"/>
          <w:b/>
          <w:bCs/>
          <w:sz w:val="24"/>
          <w:szCs w:val="24"/>
        </w:rPr>
        <w:t xml:space="preserve">- </w:t>
      </w:r>
      <w:r w:rsidR="005A1C17" w:rsidRPr="00FB1AA4">
        <w:rPr>
          <w:rFonts w:cs="Arial"/>
          <w:b/>
          <w:bCs/>
          <w:sz w:val="24"/>
          <w:szCs w:val="24"/>
        </w:rPr>
        <w:t xml:space="preserve">Privatsender machen den </w:t>
      </w:r>
      <w:r w:rsidR="007E5E2C" w:rsidRPr="00FB1AA4">
        <w:rPr>
          <w:rFonts w:cs="Arial"/>
          <w:b/>
          <w:bCs/>
          <w:sz w:val="24"/>
          <w:szCs w:val="24"/>
        </w:rPr>
        <w:t xml:space="preserve">April zum Aktionsmonat </w:t>
      </w:r>
      <w:r w:rsidRPr="00FB1AA4">
        <w:rPr>
          <w:rFonts w:cs="Arial"/>
          <w:b/>
          <w:bCs/>
          <w:sz w:val="24"/>
          <w:szCs w:val="24"/>
        </w:rPr>
        <w:t xml:space="preserve">und </w:t>
      </w:r>
      <w:r w:rsidR="007E5E2C" w:rsidRPr="00FB1AA4">
        <w:rPr>
          <w:rFonts w:cs="Arial"/>
          <w:b/>
          <w:bCs/>
          <w:sz w:val="24"/>
          <w:szCs w:val="24"/>
        </w:rPr>
        <w:t xml:space="preserve">für das Ehrenamt </w:t>
      </w:r>
      <w:r w:rsidRPr="00FB1AA4">
        <w:rPr>
          <w:rFonts w:cs="Arial"/>
          <w:b/>
          <w:bCs/>
          <w:sz w:val="24"/>
          <w:szCs w:val="24"/>
        </w:rPr>
        <w:t xml:space="preserve">eine </w:t>
      </w:r>
      <w:r w:rsidR="00171DA8" w:rsidRPr="00FB1AA4">
        <w:rPr>
          <w:rFonts w:cs="Arial"/>
          <w:b/>
          <w:bCs/>
          <w:sz w:val="24"/>
          <w:szCs w:val="24"/>
        </w:rPr>
        <w:t>Viertel Million Euro locker</w:t>
      </w:r>
      <w:r w:rsidR="007E5E2C" w:rsidRPr="00FB1AA4">
        <w:rPr>
          <w:rFonts w:cs="Arial"/>
          <w:b/>
          <w:bCs/>
          <w:sz w:val="24"/>
          <w:szCs w:val="24"/>
        </w:rPr>
        <w:t xml:space="preserve">. </w:t>
      </w:r>
      <w:r w:rsidR="00D47D1F" w:rsidRPr="00FB1AA4">
        <w:rPr>
          <w:rFonts w:cs="Arial"/>
          <w:b/>
          <w:bCs/>
          <w:sz w:val="24"/>
          <w:szCs w:val="24"/>
        </w:rPr>
        <w:br/>
      </w:r>
      <w:r w:rsidR="007E5E2C" w:rsidRPr="00FB1AA4">
        <w:rPr>
          <w:rFonts w:cs="Arial"/>
          <w:b/>
          <w:bCs/>
          <w:sz w:val="24"/>
          <w:szCs w:val="24"/>
        </w:rPr>
        <w:t xml:space="preserve">Minister </w:t>
      </w:r>
      <w:proofErr w:type="spellStart"/>
      <w:r w:rsidR="007E5E2C" w:rsidRPr="00FB1AA4">
        <w:rPr>
          <w:rFonts w:cs="Arial"/>
          <w:b/>
          <w:bCs/>
          <w:sz w:val="24"/>
          <w:szCs w:val="24"/>
        </w:rPr>
        <w:t>Lucha</w:t>
      </w:r>
      <w:proofErr w:type="spellEnd"/>
      <w:r w:rsidR="007E5E2C" w:rsidRPr="00FB1AA4">
        <w:rPr>
          <w:rFonts w:cs="Arial"/>
          <w:b/>
          <w:bCs/>
          <w:sz w:val="24"/>
          <w:szCs w:val="24"/>
        </w:rPr>
        <w:t xml:space="preserve">: </w:t>
      </w:r>
      <w:r w:rsidR="00D47D1F" w:rsidRPr="00FB1AA4">
        <w:rPr>
          <w:rFonts w:cs="Arial"/>
          <w:b/>
          <w:bCs/>
          <w:sz w:val="24"/>
          <w:szCs w:val="24"/>
        </w:rPr>
        <w:t>„</w:t>
      </w:r>
      <w:r w:rsidR="007E5E2C" w:rsidRPr="00FB1AA4">
        <w:rPr>
          <w:rFonts w:cs="Arial"/>
          <w:b/>
          <w:bCs/>
          <w:sz w:val="24"/>
          <w:szCs w:val="24"/>
        </w:rPr>
        <w:t>Die Kampagne ist großartig</w:t>
      </w:r>
      <w:r w:rsidR="00171DA8" w:rsidRPr="00FB1AA4">
        <w:rPr>
          <w:rFonts w:cs="Arial"/>
          <w:b/>
          <w:bCs/>
          <w:sz w:val="24"/>
          <w:szCs w:val="24"/>
        </w:rPr>
        <w:t>!</w:t>
      </w:r>
      <w:r w:rsidR="00D47D1F" w:rsidRPr="00FB1AA4">
        <w:rPr>
          <w:rFonts w:cs="Arial"/>
          <w:b/>
          <w:bCs/>
          <w:sz w:val="24"/>
          <w:szCs w:val="24"/>
        </w:rPr>
        <w:t>“</w:t>
      </w:r>
      <w:r w:rsidR="007E5E2C" w:rsidRPr="00C477D9">
        <w:rPr>
          <w:rFonts w:cs="Arial"/>
          <w:b/>
          <w:bCs/>
          <w:sz w:val="24"/>
          <w:szCs w:val="24"/>
        </w:rPr>
        <w:t xml:space="preserve"> </w:t>
      </w:r>
    </w:p>
    <w:p w:rsidR="007E5E2C" w:rsidRPr="00C477D9" w:rsidRDefault="007E5E2C" w:rsidP="007E5E2C">
      <w:pPr>
        <w:rPr>
          <w:b/>
          <w:bCs/>
          <w:sz w:val="24"/>
          <w:szCs w:val="24"/>
        </w:rPr>
      </w:pPr>
    </w:p>
    <w:p w:rsidR="007E5E2C" w:rsidRDefault="007E5E2C" w:rsidP="007E5E2C">
      <w:pPr>
        <w:rPr>
          <w:rFonts w:cs="Arial"/>
          <w:sz w:val="32"/>
          <w:szCs w:val="32"/>
        </w:rPr>
      </w:pPr>
    </w:p>
    <w:p w:rsidR="007E5E2C" w:rsidRPr="007E5E2C" w:rsidRDefault="007E5E2C" w:rsidP="007E5E2C">
      <w:pPr>
        <w:spacing w:line="276" w:lineRule="auto"/>
        <w:rPr>
          <w:rFonts w:cs="Arial"/>
        </w:rPr>
      </w:pPr>
      <w:r w:rsidRPr="007E5E2C">
        <w:rPr>
          <w:rFonts w:cs="Arial"/>
          <w:b/>
          <w:bCs/>
        </w:rPr>
        <w:t>Stuttgart, den 29. März 2024</w:t>
      </w:r>
      <w:r w:rsidR="002E1E68">
        <w:rPr>
          <w:rFonts w:cs="Arial"/>
          <w:b/>
          <w:bCs/>
        </w:rPr>
        <w:t>.</w:t>
      </w:r>
      <w:r w:rsidRPr="007E5E2C">
        <w:rPr>
          <w:rFonts w:cs="Arial"/>
        </w:rPr>
        <w:t xml:space="preserve"> Noch nie war die Arbeit im Ehrenamt so wichtig wie heute. D</w:t>
      </w:r>
      <w:r w:rsidR="005A1C17">
        <w:rPr>
          <w:rFonts w:cs="Arial"/>
        </w:rPr>
        <w:t>ie</w:t>
      </w:r>
      <w:r w:rsidRPr="007E5E2C">
        <w:rPr>
          <w:rFonts w:cs="Arial"/>
        </w:rPr>
        <w:t xml:space="preserve"> Zahl der Vereine</w:t>
      </w:r>
      <w:r w:rsidR="00FE1262">
        <w:rPr>
          <w:rFonts w:cs="Arial"/>
        </w:rPr>
        <w:t xml:space="preserve"> </w:t>
      </w:r>
      <w:r w:rsidRPr="007E5E2C">
        <w:rPr>
          <w:rFonts w:cs="Arial"/>
        </w:rPr>
        <w:t xml:space="preserve">in Baden-Württemberg </w:t>
      </w:r>
      <w:r w:rsidR="00FE1262">
        <w:rPr>
          <w:rFonts w:cs="Arial"/>
        </w:rPr>
        <w:t xml:space="preserve">ist in </w:t>
      </w:r>
      <w:r w:rsidRPr="007E5E2C">
        <w:rPr>
          <w:rFonts w:cs="Arial"/>
        </w:rPr>
        <w:t xml:space="preserve">den </w:t>
      </w:r>
      <w:r w:rsidR="005A1C17">
        <w:rPr>
          <w:rFonts w:cs="Arial"/>
        </w:rPr>
        <w:t xml:space="preserve">vergangenen </w:t>
      </w:r>
      <w:r w:rsidRPr="007E5E2C">
        <w:rPr>
          <w:rFonts w:cs="Arial"/>
        </w:rPr>
        <w:t>10 Jahren um 4.500 auf 86.900 Vereine gestiegen (</w:t>
      </w:r>
      <w:r w:rsidRPr="007E5E2C">
        <w:rPr>
          <w:rFonts w:cs="Arial"/>
          <w:lang w:eastAsia="de-DE"/>
        </w:rPr>
        <w:t xml:space="preserve">vgl. Länderbericht des </w:t>
      </w:r>
      <w:proofErr w:type="spellStart"/>
      <w:r w:rsidRPr="007E5E2C">
        <w:rPr>
          <w:rFonts w:cs="Arial"/>
          <w:lang w:eastAsia="de-DE"/>
        </w:rPr>
        <w:t>ZiviZ</w:t>
      </w:r>
      <w:proofErr w:type="spellEnd"/>
      <w:r w:rsidRPr="007E5E2C">
        <w:rPr>
          <w:rFonts w:cs="Arial"/>
          <w:lang w:eastAsia="de-DE"/>
        </w:rPr>
        <w:t>-Survey 2023).</w:t>
      </w:r>
      <w:r w:rsidRPr="007E5E2C">
        <w:rPr>
          <w:rFonts w:cs="Arial"/>
        </w:rPr>
        <w:t xml:space="preserve"> </w:t>
      </w:r>
      <w:r w:rsidRPr="007E5E2C">
        <w:rPr>
          <w:rFonts w:cs="Arial"/>
          <w:lang w:eastAsia="de-DE"/>
        </w:rPr>
        <w:t xml:space="preserve">Baden-Württemberg bleibt </w:t>
      </w:r>
      <w:r w:rsidR="005A1C17">
        <w:rPr>
          <w:rFonts w:cs="Arial"/>
          <w:lang w:eastAsia="de-DE"/>
        </w:rPr>
        <w:t xml:space="preserve">damit </w:t>
      </w:r>
      <w:r w:rsidR="00490110" w:rsidRPr="007E5E2C">
        <w:rPr>
          <w:rFonts w:cs="Arial"/>
          <w:lang w:eastAsia="de-DE"/>
        </w:rPr>
        <w:t>führend</w:t>
      </w:r>
      <w:r w:rsidRPr="007E5E2C">
        <w:rPr>
          <w:rFonts w:cs="Arial"/>
          <w:lang w:eastAsia="de-DE"/>
        </w:rPr>
        <w:t xml:space="preserve"> bei der Vereinsarbeit und im Ehrenamt. Im Ländle engagiert sich fast jeder Zweite ehrenamtlich (46,1</w:t>
      </w:r>
      <w:r w:rsidR="00FE1262">
        <w:rPr>
          <w:rFonts w:cs="Arial"/>
          <w:lang w:eastAsia="de-DE"/>
        </w:rPr>
        <w:t xml:space="preserve"> Prozent</w:t>
      </w:r>
      <w:r w:rsidRPr="007E5E2C">
        <w:rPr>
          <w:rFonts w:cs="Arial"/>
          <w:lang w:eastAsia="de-DE"/>
        </w:rPr>
        <w:t>), im bundesweiten Schnitt sind es 39,7 Prozent.</w:t>
      </w:r>
      <w:r w:rsidRPr="007E5E2C">
        <w:t xml:space="preserve"> </w:t>
      </w:r>
    </w:p>
    <w:p w:rsidR="007E5E2C" w:rsidRPr="00D47D1F" w:rsidRDefault="007E5E2C" w:rsidP="007E5E2C">
      <w:pPr>
        <w:spacing w:line="276" w:lineRule="auto"/>
        <w:rPr>
          <w:rFonts w:cs="Arial"/>
          <w:b/>
          <w:lang w:eastAsia="de-DE"/>
        </w:rPr>
      </w:pPr>
      <w:r w:rsidRPr="007E5E2C">
        <w:rPr>
          <w:rFonts w:cs="Arial"/>
        </w:rPr>
        <w:br/>
      </w:r>
      <w:r w:rsidRPr="00D47D1F">
        <w:rPr>
          <w:rFonts w:cs="Arial"/>
          <w:b/>
        </w:rPr>
        <w:t xml:space="preserve">Je mehr Vereine, desto mehr kleine und große Helfer und Ehrenämtler werden gesucht. </w:t>
      </w:r>
    </w:p>
    <w:p w:rsidR="007E5E2C" w:rsidRPr="007E5E2C" w:rsidRDefault="007E5E2C" w:rsidP="007E5E2C">
      <w:pPr>
        <w:spacing w:line="276" w:lineRule="auto"/>
        <w:rPr>
          <w:rFonts w:cs="Arial"/>
        </w:rPr>
      </w:pPr>
    </w:p>
    <w:p w:rsidR="007E5E2C" w:rsidRPr="007E5E2C" w:rsidRDefault="007E5E2C" w:rsidP="007E5E2C">
      <w:pPr>
        <w:spacing w:line="276" w:lineRule="auto"/>
        <w:rPr>
          <w:rFonts w:cs="Arial"/>
        </w:rPr>
      </w:pPr>
      <w:r w:rsidRPr="007E5E2C">
        <w:rPr>
          <w:rFonts w:cs="Arial"/>
        </w:rPr>
        <w:t xml:space="preserve">„Deshalb gibt es von uns Privatsendern in diesem Frühjahr </w:t>
      </w:r>
      <w:r w:rsidR="00FE1262">
        <w:rPr>
          <w:rFonts w:cs="Arial"/>
        </w:rPr>
        <w:t xml:space="preserve">eine </w:t>
      </w:r>
      <w:r w:rsidRPr="007E5E2C">
        <w:rPr>
          <w:rFonts w:cs="Arial"/>
        </w:rPr>
        <w:t xml:space="preserve">Unterstützung </w:t>
      </w:r>
      <w:r w:rsidR="005A1C17">
        <w:rPr>
          <w:rFonts w:cs="Arial"/>
        </w:rPr>
        <w:t xml:space="preserve">in Form von Medialeistung </w:t>
      </w:r>
      <w:r w:rsidRPr="007E5E2C">
        <w:rPr>
          <w:rFonts w:cs="Arial"/>
        </w:rPr>
        <w:t>in Höhe von einer viertel Million</w:t>
      </w:r>
      <w:r w:rsidR="005A1C17">
        <w:rPr>
          <w:rFonts w:cs="Arial"/>
        </w:rPr>
        <w:t xml:space="preserve"> Euro</w:t>
      </w:r>
      <w:r w:rsidRPr="007E5E2C">
        <w:rPr>
          <w:rFonts w:cs="Arial"/>
        </w:rPr>
        <w:t>“, so Geschäftsführer Karsten Wellert von Radio 7 aus Ulm. Erstmals engagieren sich die drei überregionalen Radiosender (</w:t>
      </w:r>
      <w:proofErr w:type="spellStart"/>
      <w:r w:rsidR="00D47D1F">
        <w:rPr>
          <w:rFonts w:cs="Arial"/>
        </w:rPr>
        <w:t>Hitradio</w:t>
      </w:r>
      <w:proofErr w:type="spellEnd"/>
      <w:r w:rsidR="00D47D1F">
        <w:rPr>
          <w:rFonts w:cs="Arial"/>
        </w:rPr>
        <w:t> </w:t>
      </w:r>
      <w:proofErr w:type="spellStart"/>
      <w:r w:rsidRPr="007E5E2C">
        <w:rPr>
          <w:rFonts w:cs="Arial"/>
        </w:rPr>
        <w:t>antenne</w:t>
      </w:r>
      <w:proofErr w:type="spellEnd"/>
      <w:r w:rsidR="00D47D1F">
        <w:rPr>
          <w:rFonts w:cs="Arial"/>
        </w:rPr>
        <w:t> </w:t>
      </w:r>
      <w:r w:rsidRPr="007E5E2C">
        <w:rPr>
          <w:rFonts w:cs="Arial"/>
        </w:rPr>
        <w:t>1, Radio 7</w:t>
      </w:r>
      <w:r w:rsidR="005A1C17">
        <w:rPr>
          <w:rFonts w:cs="Arial"/>
        </w:rPr>
        <w:t xml:space="preserve"> </w:t>
      </w:r>
      <w:r w:rsidRPr="007E5E2C">
        <w:rPr>
          <w:rFonts w:cs="Arial"/>
        </w:rPr>
        <w:t xml:space="preserve">und RADIO REGENBOGEN) gemeinsam für das Ehrenamt, um in Baden-Württemberg Vereine und gemeinnützige Organisationen zu unterstützen und freiwillige Helfer zu finden. </w:t>
      </w:r>
    </w:p>
    <w:p w:rsidR="007E5E2C" w:rsidRPr="007E5E2C" w:rsidRDefault="007E5E2C" w:rsidP="007E5E2C">
      <w:pPr>
        <w:spacing w:line="276" w:lineRule="auto"/>
        <w:rPr>
          <w:rFonts w:cs="Arial"/>
        </w:rPr>
      </w:pPr>
    </w:p>
    <w:p w:rsidR="007E5E2C" w:rsidRPr="00537BA1" w:rsidRDefault="005A1C17" w:rsidP="007E5E2C">
      <w:pPr>
        <w:spacing w:line="276" w:lineRule="auto"/>
        <w:rPr>
          <w:rFonts w:cs="Arial"/>
          <w:bCs/>
        </w:rPr>
      </w:pPr>
      <w:r>
        <w:rPr>
          <w:rFonts w:cs="Arial"/>
          <w:bCs/>
        </w:rPr>
        <w:t xml:space="preserve">Baden-Württembergs </w:t>
      </w:r>
      <w:r w:rsidR="007E5E2C" w:rsidRPr="00537BA1">
        <w:rPr>
          <w:rFonts w:cs="Arial"/>
          <w:bCs/>
        </w:rPr>
        <w:t xml:space="preserve">Minister </w:t>
      </w:r>
      <w:r w:rsidR="00FE1262" w:rsidRPr="00537BA1">
        <w:rPr>
          <w:rFonts w:cs="Arial"/>
          <w:bCs/>
        </w:rPr>
        <w:t>für Soziales, Gesundheit und Integration, Manne</w:t>
      </w:r>
      <w:r w:rsidR="00537BA1" w:rsidRPr="00537BA1">
        <w:rPr>
          <w:rFonts w:cs="Arial"/>
          <w:bCs/>
        </w:rPr>
        <w:t xml:space="preserve"> </w:t>
      </w:r>
      <w:proofErr w:type="spellStart"/>
      <w:r w:rsidR="007E5E2C" w:rsidRPr="00537BA1">
        <w:rPr>
          <w:rFonts w:cs="Arial"/>
          <w:bCs/>
        </w:rPr>
        <w:t>Lucha</w:t>
      </w:r>
      <w:proofErr w:type="spellEnd"/>
      <w:r w:rsidR="007E5E2C" w:rsidRPr="00537BA1">
        <w:rPr>
          <w:rFonts w:cs="Arial"/>
          <w:bCs/>
        </w:rPr>
        <w:t xml:space="preserve"> ist begeistert: </w:t>
      </w:r>
      <w:r w:rsidR="00D47D1F">
        <w:rPr>
          <w:rFonts w:cs="Arial"/>
          <w:bCs/>
        </w:rPr>
        <w:t>„</w:t>
      </w:r>
      <w:r w:rsidR="007E5E2C" w:rsidRPr="00537BA1">
        <w:rPr>
          <w:rFonts w:cs="Arial"/>
          <w:bCs/>
        </w:rPr>
        <w:t xml:space="preserve">Die Kampagne ist großartig, weil sie einzelne Menschen und Organisationen stellvertretend für millionenfaches Engagement ins Blickfeld rückt und andere motiviert, es ihnen gleichzutun. Wir brauchen als Gesellschaft ehrenamtliches Engagement, weil es verbindet, Sinn stiftet und ganz konkret hilft. Im Großen wie im Kleinen. Danke!“ </w:t>
      </w:r>
    </w:p>
    <w:p w:rsidR="007E5E2C" w:rsidRPr="00537BA1" w:rsidRDefault="007E5E2C" w:rsidP="007E5E2C">
      <w:pPr>
        <w:spacing w:line="276" w:lineRule="auto"/>
        <w:rPr>
          <w:rFonts w:cs="Arial"/>
          <w:bCs/>
          <w:lang w:eastAsia="de-DE"/>
        </w:rPr>
      </w:pPr>
    </w:p>
    <w:p w:rsidR="007E5E2C" w:rsidRPr="007E5E2C" w:rsidRDefault="007E5E2C" w:rsidP="007E5E2C">
      <w:pPr>
        <w:spacing w:line="276" w:lineRule="auto"/>
        <w:rPr>
          <w:rFonts w:cs="Arial"/>
        </w:rPr>
      </w:pPr>
    </w:p>
    <w:p w:rsidR="003E7929" w:rsidRDefault="003E7929" w:rsidP="007E5E2C">
      <w:pPr>
        <w:spacing w:line="276" w:lineRule="auto"/>
        <w:rPr>
          <w:rFonts w:cs="Arial"/>
        </w:rPr>
      </w:pPr>
    </w:p>
    <w:p w:rsidR="003E7929" w:rsidRDefault="003E7929" w:rsidP="007E5E2C">
      <w:pPr>
        <w:spacing w:line="276" w:lineRule="auto"/>
        <w:rPr>
          <w:rFonts w:cs="Arial"/>
        </w:rPr>
      </w:pPr>
    </w:p>
    <w:p w:rsidR="003E7929" w:rsidRDefault="003E7929" w:rsidP="007E5E2C">
      <w:pPr>
        <w:spacing w:line="276" w:lineRule="auto"/>
        <w:rPr>
          <w:rFonts w:cs="Arial"/>
        </w:rPr>
      </w:pPr>
    </w:p>
    <w:p w:rsidR="003E7929" w:rsidRDefault="003E7929" w:rsidP="007E5E2C">
      <w:pPr>
        <w:spacing w:line="276" w:lineRule="auto"/>
        <w:rPr>
          <w:rFonts w:cs="Arial"/>
        </w:rPr>
      </w:pPr>
    </w:p>
    <w:p w:rsidR="003E7929" w:rsidRDefault="003E7929" w:rsidP="007E5E2C">
      <w:pPr>
        <w:spacing w:line="276" w:lineRule="auto"/>
        <w:rPr>
          <w:rFonts w:cs="Arial"/>
        </w:rPr>
      </w:pPr>
    </w:p>
    <w:p w:rsidR="003E7929" w:rsidRDefault="003E7929" w:rsidP="007E5E2C">
      <w:pPr>
        <w:spacing w:line="276" w:lineRule="auto"/>
        <w:rPr>
          <w:rFonts w:cs="Arial"/>
        </w:rPr>
      </w:pPr>
    </w:p>
    <w:p w:rsidR="003E7929" w:rsidRDefault="003E7929" w:rsidP="007E5E2C">
      <w:pPr>
        <w:spacing w:line="276" w:lineRule="auto"/>
        <w:rPr>
          <w:rFonts w:cs="Arial"/>
        </w:rPr>
      </w:pPr>
    </w:p>
    <w:p w:rsidR="007E5E2C" w:rsidRPr="007E5E2C" w:rsidRDefault="007E5E2C" w:rsidP="007E5E2C">
      <w:pPr>
        <w:spacing w:line="276" w:lineRule="auto"/>
        <w:rPr>
          <w:rFonts w:cs="Arial"/>
        </w:rPr>
      </w:pPr>
      <w:r w:rsidRPr="007E5E2C">
        <w:rPr>
          <w:rFonts w:cs="Arial"/>
        </w:rPr>
        <w:t>„In Zeiten internationaler Krisen ist es uns Medienmachern wichtig, das Publikum nicht ohnmächtig zurückzulassen.  Wir können vielleicht nichts tun an den internationalen Brandherden, aber hier zu Hause kann jeder von uns ein Stück Sinnvolles für den Zusammenhalt unserer Gesellschaft beitragen, so Programm</w:t>
      </w:r>
      <w:r w:rsidR="005A1C17">
        <w:rPr>
          <w:rFonts w:cs="Arial"/>
        </w:rPr>
        <w:t>-</w:t>
      </w:r>
      <w:r w:rsidRPr="007E5E2C">
        <w:rPr>
          <w:rFonts w:cs="Arial"/>
        </w:rPr>
        <w:t>Geschäftsführerin Valerie Weber</w:t>
      </w:r>
      <w:r w:rsidR="005A1C17">
        <w:rPr>
          <w:rFonts w:cs="Arial"/>
        </w:rPr>
        <w:t xml:space="preserve"> von der Audiotainment Südwest, die das Programm</w:t>
      </w:r>
      <w:r w:rsidRPr="007E5E2C">
        <w:rPr>
          <w:rFonts w:cs="Arial"/>
        </w:rPr>
        <w:t xml:space="preserve"> RADIO REGENBOGEN</w:t>
      </w:r>
      <w:r w:rsidR="005A1C17">
        <w:rPr>
          <w:rFonts w:cs="Arial"/>
        </w:rPr>
        <w:t xml:space="preserve"> verantwortet</w:t>
      </w:r>
      <w:r w:rsidRPr="007E5E2C">
        <w:rPr>
          <w:rFonts w:cs="Arial"/>
        </w:rPr>
        <w:t xml:space="preserve">. Die drei überregionalen Bereichssender Radio 7, </w:t>
      </w:r>
      <w:proofErr w:type="spellStart"/>
      <w:r w:rsidR="00D47D1F">
        <w:rPr>
          <w:rFonts w:cs="Arial"/>
        </w:rPr>
        <w:t>Hitradio</w:t>
      </w:r>
      <w:proofErr w:type="spellEnd"/>
      <w:r w:rsidR="00D47D1F">
        <w:rPr>
          <w:rFonts w:cs="Arial"/>
        </w:rPr>
        <w:t xml:space="preserve"> </w:t>
      </w:r>
      <w:proofErr w:type="spellStart"/>
      <w:r w:rsidRPr="007E5E2C">
        <w:rPr>
          <w:rFonts w:cs="Arial"/>
        </w:rPr>
        <w:t>antenne</w:t>
      </w:r>
      <w:proofErr w:type="spellEnd"/>
      <w:r w:rsidRPr="007E5E2C">
        <w:rPr>
          <w:rFonts w:cs="Arial"/>
        </w:rPr>
        <w:t xml:space="preserve"> 1 und RADIO REGENBOGEN stellen im Schulterschluss allen Organisationen und Vereinen</w:t>
      </w:r>
      <w:r w:rsidR="005A1C17">
        <w:rPr>
          <w:rFonts w:cs="Arial"/>
        </w:rPr>
        <w:t>, die nach Ehrenamtlichen suchen</w:t>
      </w:r>
      <w:r w:rsidR="009D21B1">
        <w:rPr>
          <w:rFonts w:cs="Arial"/>
        </w:rPr>
        <w:t>,</w:t>
      </w:r>
      <w:r w:rsidRPr="007E5E2C">
        <w:rPr>
          <w:rFonts w:cs="Arial"/>
        </w:rPr>
        <w:t xml:space="preserve"> mehr als eine Viertel Million Medialeistung zur Verfügun</w:t>
      </w:r>
      <w:r w:rsidR="005A1C17">
        <w:rPr>
          <w:rFonts w:cs="Arial"/>
        </w:rPr>
        <w:t>g</w:t>
      </w:r>
      <w:r w:rsidRPr="007E5E2C">
        <w:rPr>
          <w:rFonts w:cs="Arial"/>
        </w:rPr>
        <w:t xml:space="preserve">. </w:t>
      </w:r>
    </w:p>
    <w:p w:rsidR="007E5E2C" w:rsidRPr="007E5E2C" w:rsidRDefault="007E5E2C" w:rsidP="007E5E2C">
      <w:pPr>
        <w:spacing w:line="276" w:lineRule="auto"/>
        <w:rPr>
          <w:rFonts w:cs="Arial"/>
        </w:rPr>
      </w:pPr>
    </w:p>
    <w:p w:rsidR="007E5E2C" w:rsidRPr="007E5E2C" w:rsidRDefault="007E5E2C" w:rsidP="007E5E2C">
      <w:pPr>
        <w:spacing w:line="276" w:lineRule="auto"/>
        <w:rPr>
          <w:rFonts w:cs="Arial"/>
        </w:rPr>
      </w:pPr>
    </w:p>
    <w:p w:rsidR="007E5E2C" w:rsidRPr="007E5E2C" w:rsidRDefault="007E5E2C" w:rsidP="007E5E2C">
      <w:pPr>
        <w:spacing w:line="276" w:lineRule="auto"/>
        <w:rPr>
          <w:rFonts w:cs="Arial"/>
        </w:rPr>
      </w:pPr>
      <w:r w:rsidRPr="007E5E2C">
        <w:rPr>
          <w:rFonts w:cs="Arial"/>
        </w:rPr>
        <w:t>„Wir müssen jetzt handeln, wir als Medienschaffende müssen uns der gesellschaftlichen Verantwortung stellen“, formuliert Ste</w:t>
      </w:r>
      <w:r w:rsidR="00537BA1">
        <w:rPr>
          <w:rFonts w:cs="Arial"/>
        </w:rPr>
        <w:t>ph</w:t>
      </w:r>
      <w:r w:rsidRPr="007E5E2C">
        <w:rPr>
          <w:rFonts w:cs="Arial"/>
        </w:rPr>
        <w:t xml:space="preserve">an </w:t>
      </w:r>
      <w:proofErr w:type="spellStart"/>
      <w:r w:rsidRPr="007E5E2C">
        <w:rPr>
          <w:rFonts w:cs="Arial"/>
        </w:rPr>
        <w:t>Offierowski</w:t>
      </w:r>
      <w:proofErr w:type="spellEnd"/>
      <w:r w:rsidRPr="007E5E2C">
        <w:rPr>
          <w:rFonts w:cs="Arial"/>
        </w:rPr>
        <w:t xml:space="preserve">, Geschäftsführer von </w:t>
      </w:r>
      <w:proofErr w:type="spellStart"/>
      <w:r w:rsidR="009D21B1">
        <w:rPr>
          <w:rFonts w:cs="Arial"/>
        </w:rPr>
        <w:t>Hitradio</w:t>
      </w:r>
      <w:proofErr w:type="spellEnd"/>
      <w:r w:rsidR="009D21B1">
        <w:rPr>
          <w:rFonts w:cs="Arial"/>
        </w:rPr>
        <w:t xml:space="preserve"> </w:t>
      </w:r>
      <w:proofErr w:type="spellStart"/>
      <w:r w:rsidRPr="007E5E2C">
        <w:rPr>
          <w:rFonts w:cs="Arial"/>
        </w:rPr>
        <w:t>antenne</w:t>
      </w:r>
      <w:proofErr w:type="spellEnd"/>
      <w:r w:rsidRPr="007E5E2C">
        <w:rPr>
          <w:rFonts w:cs="Arial"/>
        </w:rPr>
        <w:t xml:space="preserve"> 1, die ersten Schritte der gemeinsamen Programmaktion, die im April </w:t>
      </w:r>
      <w:r w:rsidR="00537BA1">
        <w:rPr>
          <w:rFonts w:cs="Arial"/>
        </w:rPr>
        <w:t xml:space="preserve">2024 </w:t>
      </w:r>
      <w:r w:rsidRPr="007E5E2C">
        <w:rPr>
          <w:rFonts w:cs="Arial"/>
        </w:rPr>
        <w:t>an den Start geht. Unsere Reporter sind landesweit unterwegs und fragen nach, sprechen mit Betroffenen und lassen die Organisationen im Programm der Sender zu Wort kommen. Mit dem Werbevolumen auf den drei Sendern wollen wir landesweit die betroffenen Helferinnen und Helfer im Ehrenamt unterstützen.</w:t>
      </w:r>
    </w:p>
    <w:p w:rsidR="007E5E2C" w:rsidRPr="007E5E2C" w:rsidRDefault="007E5E2C" w:rsidP="007E5E2C">
      <w:pPr>
        <w:spacing w:line="276" w:lineRule="auto"/>
        <w:rPr>
          <w:rFonts w:cs="Arial"/>
        </w:rPr>
      </w:pPr>
    </w:p>
    <w:p w:rsidR="007E5E2C" w:rsidRPr="007E5E2C" w:rsidRDefault="007E5E2C" w:rsidP="007E5E2C">
      <w:pPr>
        <w:spacing w:line="276" w:lineRule="auto"/>
        <w:rPr>
          <w:rFonts w:cs="Arial"/>
        </w:rPr>
      </w:pPr>
    </w:p>
    <w:p w:rsidR="007E5E2C" w:rsidRPr="007E5E2C" w:rsidRDefault="007E5E2C" w:rsidP="007E5E2C">
      <w:pPr>
        <w:spacing w:line="276" w:lineRule="auto"/>
        <w:rPr>
          <w:rFonts w:cs="Arial"/>
        </w:rPr>
      </w:pPr>
      <w:r w:rsidRPr="007E5E2C">
        <w:rPr>
          <w:rFonts w:cs="Arial"/>
        </w:rPr>
        <w:t>Über vier Wochen stellen die Sender die Bedürfnisse im Ehrenamt aus den verschiedenen Bereichen wie Sport- und Musikvereinen, Freiwillige Feuerwehren, dem THW, Rettungsdiensten und dem Tier- und Umweltschutz vor. Hier sind die Vereine aufgerufen, sich bei den jeweiligen Sendern zu melden.</w:t>
      </w:r>
    </w:p>
    <w:p w:rsidR="007E5E2C" w:rsidRPr="007E5E2C" w:rsidRDefault="007E5E2C" w:rsidP="007E5E2C">
      <w:pPr>
        <w:spacing w:line="276" w:lineRule="auto"/>
        <w:rPr>
          <w:rFonts w:cs="Arial"/>
        </w:rPr>
      </w:pPr>
    </w:p>
    <w:p w:rsidR="007E5E2C" w:rsidRPr="007E5E2C" w:rsidRDefault="007E5E2C" w:rsidP="007E5E2C">
      <w:pPr>
        <w:spacing w:line="276" w:lineRule="auto"/>
        <w:rPr>
          <w:rFonts w:cs="Arial"/>
        </w:rPr>
      </w:pPr>
    </w:p>
    <w:p w:rsidR="007E5E2C" w:rsidRPr="007E5E2C" w:rsidRDefault="007E5E2C" w:rsidP="007E5E2C">
      <w:pPr>
        <w:spacing w:line="276" w:lineRule="auto"/>
        <w:rPr>
          <w:rFonts w:cs="Arial"/>
        </w:rPr>
      </w:pPr>
      <w:r w:rsidRPr="007E5E2C">
        <w:rPr>
          <w:rFonts w:cs="Arial"/>
        </w:rPr>
        <w:t xml:space="preserve">Mehr Informationen unter heldengesucht2024.de </w:t>
      </w:r>
      <w:r w:rsidR="00537BA1">
        <w:rPr>
          <w:rFonts w:cs="Arial"/>
        </w:rPr>
        <w:t>sowie</w:t>
      </w:r>
      <w:r w:rsidRPr="007E5E2C">
        <w:rPr>
          <w:rFonts w:cs="Arial"/>
        </w:rPr>
        <w:t xml:space="preserve"> radio7.de, antenne1.de, </w:t>
      </w:r>
      <w:r w:rsidR="00537BA1">
        <w:rPr>
          <w:rFonts w:cs="Arial"/>
        </w:rPr>
        <w:t xml:space="preserve">und </w:t>
      </w:r>
      <w:r w:rsidRPr="007E5E2C">
        <w:rPr>
          <w:rFonts w:cs="Arial"/>
        </w:rPr>
        <w:t>regenbogen.de</w:t>
      </w:r>
    </w:p>
    <w:p w:rsidR="000D7E7A" w:rsidRPr="00FE1262" w:rsidRDefault="000D7E7A" w:rsidP="00E22743">
      <w:pPr>
        <w:spacing w:line="360" w:lineRule="auto"/>
        <w:rPr>
          <w:b/>
        </w:rPr>
      </w:pPr>
    </w:p>
    <w:p w:rsidR="00722FB6" w:rsidRDefault="00F66370" w:rsidP="00E22743">
      <w:pPr>
        <w:spacing w:line="360" w:lineRule="auto"/>
      </w:pPr>
      <w:r>
        <w:rPr>
          <w:noProof/>
        </w:rPr>
        <w:lastRenderedPageBreak/>
        <mc:AlternateContent>
          <mc:Choice Requires="wps">
            <w:drawing>
              <wp:anchor distT="45720" distB="45720" distL="114300" distR="114300" simplePos="0" relativeHeight="251664384" behindDoc="1" locked="0" layoutInCell="1" allowOverlap="1" wp14:anchorId="4B1625A1" wp14:editId="2BAE7D29">
                <wp:simplePos x="0" y="0"/>
                <wp:positionH relativeFrom="column">
                  <wp:posOffset>-101923</wp:posOffset>
                </wp:positionH>
                <wp:positionV relativeFrom="paragraph">
                  <wp:posOffset>563090</wp:posOffset>
                </wp:positionV>
                <wp:extent cx="6141720" cy="1404620"/>
                <wp:effectExtent l="0" t="0" r="0" b="5715"/>
                <wp:wrapTight wrapText="bothSides">
                  <wp:wrapPolygon edited="0">
                    <wp:start x="0" y="0"/>
                    <wp:lineTo x="0" y="21481"/>
                    <wp:lineTo x="21506" y="21481"/>
                    <wp:lineTo x="21506"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404620"/>
                        </a:xfrm>
                        <a:prstGeom prst="rect">
                          <a:avLst/>
                        </a:prstGeom>
                        <a:solidFill>
                          <a:srgbClr val="FFFFFF"/>
                        </a:solidFill>
                        <a:ln w="9525">
                          <a:noFill/>
                          <a:miter lim="800000"/>
                          <a:headEnd/>
                          <a:tailEnd/>
                        </a:ln>
                      </wps:spPr>
                      <wps:txbx>
                        <w:txbxContent>
                          <w:p w:rsidR="00182811" w:rsidRDefault="00182811" w:rsidP="00182811">
                            <w:pPr>
                              <w:rPr>
                                <w:b/>
                                <w:color w:val="0F1F51"/>
                              </w:rPr>
                            </w:pPr>
                            <w:r>
                              <w:rPr>
                                <w:b/>
                                <w:color w:val="0F1F51"/>
                              </w:rPr>
                              <w:t>Kontakt für Rückfragen:</w:t>
                            </w:r>
                          </w:p>
                          <w:p w:rsidR="00182811" w:rsidRDefault="007E5E2C" w:rsidP="00182811">
                            <w:pPr>
                              <w:rPr>
                                <w:b/>
                                <w:color w:val="0F1F51"/>
                              </w:rPr>
                            </w:pPr>
                            <w:r>
                              <w:rPr>
                                <w:color w:val="0F1F51"/>
                              </w:rPr>
                              <w:t>Michael</w:t>
                            </w:r>
                            <w:r w:rsidR="00182811">
                              <w:rPr>
                                <w:color w:val="0F1F51"/>
                              </w:rPr>
                              <w:t xml:space="preserve"> </w:t>
                            </w:r>
                            <w:r>
                              <w:rPr>
                                <w:color w:val="0F1F51"/>
                              </w:rPr>
                              <w:t>Weiland</w:t>
                            </w:r>
                            <w:r w:rsidR="00182811">
                              <w:rPr>
                                <w:color w:val="0F1F51"/>
                              </w:rPr>
                              <w:t xml:space="preserve">, </w:t>
                            </w:r>
                            <w:r>
                              <w:rPr>
                                <w:color w:val="0F1F51"/>
                              </w:rPr>
                              <w:t xml:space="preserve">Pressesprecher </w:t>
                            </w:r>
                            <w:r w:rsidR="00182811">
                              <w:rPr>
                                <w:color w:val="0F1F51"/>
                              </w:rPr>
                              <w:t xml:space="preserve">Tel.: </w:t>
                            </w:r>
                            <w:r>
                              <w:rPr>
                                <w:color w:val="0F1F51"/>
                              </w:rPr>
                              <w:t>0172 - 3822469</w:t>
                            </w:r>
                            <w:r w:rsidR="00182811">
                              <w:rPr>
                                <w:color w:val="0F1F51"/>
                              </w:rPr>
                              <w:t xml:space="preserve">, E-Mail: </w:t>
                            </w:r>
                            <w:hyperlink r:id="rId7" w:history="1">
                              <w:r w:rsidRPr="00D37FAE">
                                <w:rPr>
                                  <w:rStyle w:val="Hyperlink"/>
                                </w:rPr>
                                <w:t>presse@atsw.de</w:t>
                              </w:r>
                            </w:hyperlink>
                            <w:r w:rsidR="00182811">
                              <w:rPr>
                                <w:color w:val="0F1F51"/>
                              </w:rPr>
                              <w:t xml:space="preserve"> </w:t>
                            </w:r>
                            <w:r w:rsidR="00182811">
                              <w:rPr>
                                <w:b/>
                                <w:color w:val="0F1F51"/>
                              </w:rPr>
                              <w:t xml:space="preserve"> </w:t>
                            </w:r>
                          </w:p>
                          <w:p w:rsidR="00182811" w:rsidRDefault="00182811" w:rsidP="00182811">
                            <w:pPr>
                              <w:rPr>
                                <w:color w:val="0F1F51"/>
                                <w:sz w:val="20"/>
                              </w:rPr>
                            </w:pPr>
                          </w:p>
                          <w:p w:rsidR="003E4FFC" w:rsidRPr="00537BA1" w:rsidRDefault="003E4FFC" w:rsidP="003E4FFC">
                            <w:pPr>
                              <w:spacing w:line="240" w:lineRule="auto"/>
                              <w:rPr>
                                <w:rFonts w:ascii="Calibri" w:eastAsia="Times New Roman" w:hAnsi="Calibri" w:cs="Calibri"/>
                                <w:color w:val="1F3864" w:themeColor="accent1" w:themeShade="80"/>
                                <w:lang w:eastAsia="de-DE"/>
                              </w:rPr>
                            </w:pPr>
                            <w:r w:rsidRPr="00537BA1">
                              <w:rPr>
                                <w:rFonts w:eastAsia="Times New Roman" w:cs="Arial"/>
                                <w:b/>
                                <w:bCs/>
                                <w:color w:val="1F3864" w:themeColor="accent1" w:themeShade="80"/>
                                <w:sz w:val="20"/>
                                <w:szCs w:val="20"/>
                                <w:lang w:eastAsia="de-DE"/>
                              </w:rPr>
                              <w:t>Über Radio 7</w:t>
                            </w:r>
                          </w:p>
                          <w:p w:rsidR="003E4FFC" w:rsidRPr="009D21B1" w:rsidRDefault="003E4FFC" w:rsidP="00CF3E58">
                            <w:pPr>
                              <w:rPr>
                                <w:color w:val="0F1F51"/>
                                <w:sz w:val="20"/>
                              </w:rPr>
                            </w:pPr>
                            <w:r w:rsidRPr="009D21B1">
                              <w:rPr>
                                <w:color w:val="0F1F51"/>
                                <w:sz w:val="20"/>
                              </w:rPr>
                              <w:t>Seit über 30 Jahren gehört Radio 7 zu einem der drei größten Bereichssender in Baden-Württemberg und ist Marktführer der privaten Radiosender zwischen Alb und Bodensee, Schwarzwald und Allgäu. </w:t>
                            </w:r>
                          </w:p>
                          <w:p w:rsidR="003E4FFC" w:rsidRPr="009D21B1" w:rsidRDefault="003E4FFC" w:rsidP="00CF3E58">
                            <w:pPr>
                              <w:rPr>
                                <w:color w:val="0F1F51"/>
                                <w:sz w:val="20"/>
                              </w:rPr>
                            </w:pPr>
                            <w:r w:rsidRPr="009D21B1">
                              <w:rPr>
                                <w:color w:val="0F1F51"/>
                                <w:sz w:val="20"/>
                              </w:rPr>
                              <w:t>Der Sender mit Hauptsitz in Ulm steht bei den Hörerinnen und Hörern für beste Unterhaltung und gute Laune. </w:t>
                            </w:r>
                          </w:p>
                          <w:p w:rsidR="003E4FFC" w:rsidRPr="009D21B1" w:rsidRDefault="003E4FFC" w:rsidP="00CF3E58">
                            <w:pPr>
                              <w:rPr>
                                <w:color w:val="0F1F51"/>
                                <w:sz w:val="20"/>
                              </w:rPr>
                            </w:pPr>
                            <w:r w:rsidRPr="009D21B1">
                              <w:rPr>
                                <w:color w:val="0F1F51"/>
                                <w:sz w:val="20"/>
                              </w:rPr>
                              <w:t>Das Erfolgsrezept, das dahintersteckt, ist eine Mischung aus den besten aktuellen Hits (mit dem Format Hot AC), Information und Unterhaltung, Service und eine Prise „</w:t>
                            </w:r>
                            <w:proofErr w:type="spellStart"/>
                            <w:r w:rsidRPr="009D21B1">
                              <w:rPr>
                                <w:color w:val="0F1F51"/>
                                <w:sz w:val="20"/>
                              </w:rPr>
                              <w:t>Good</w:t>
                            </w:r>
                            <w:proofErr w:type="spellEnd"/>
                            <w:r w:rsidRPr="009D21B1">
                              <w:rPr>
                                <w:color w:val="0F1F51"/>
                                <w:sz w:val="20"/>
                              </w:rPr>
                              <w:t xml:space="preserve"> Vibes“. </w:t>
                            </w:r>
                          </w:p>
                          <w:p w:rsidR="003E4FFC" w:rsidRPr="003E4FFC" w:rsidRDefault="003E4FFC" w:rsidP="00CF3E58">
                            <w:pPr>
                              <w:rPr>
                                <w:rFonts w:ascii="Calibri" w:eastAsia="Times New Roman" w:hAnsi="Calibri" w:cs="Calibri"/>
                                <w:color w:val="000000"/>
                                <w:lang w:eastAsia="de-DE"/>
                              </w:rPr>
                            </w:pPr>
                            <w:r w:rsidRPr="009D21B1">
                              <w:rPr>
                                <w:color w:val="0F1F51"/>
                                <w:sz w:val="20"/>
                              </w:rPr>
                              <w:t>Mit den Regionalstudios in Aalen, Ravensburg und Tuttlingen ist der Sender direkt am Hörer und stärkt so den regionalen Charakter. Für die beste Unterhaltung sorgen neben grandiosen Aktionen und Gewinnspielen, Events mit Gänsehautgarantie im ganzen Radio 7 Land.</w:t>
                            </w:r>
                          </w:p>
                          <w:p w:rsidR="003E4FFC" w:rsidRDefault="003E4FFC" w:rsidP="00182811">
                            <w:pPr>
                              <w:rPr>
                                <w:color w:val="0F1F51"/>
                                <w:sz w:val="20"/>
                              </w:rPr>
                            </w:pPr>
                          </w:p>
                          <w:p w:rsidR="003E7929" w:rsidRPr="003E4FFC" w:rsidRDefault="003E7929" w:rsidP="00182811">
                            <w:pPr>
                              <w:rPr>
                                <w:b/>
                                <w:bCs/>
                                <w:color w:val="0F1F51"/>
                                <w:sz w:val="20"/>
                              </w:rPr>
                            </w:pPr>
                            <w:r w:rsidRPr="003E4FFC">
                              <w:rPr>
                                <w:b/>
                                <w:bCs/>
                                <w:color w:val="0F1F51"/>
                                <w:sz w:val="20"/>
                              </w:rPr>
                              <w:t xml:space="preserve">Über </w:t>
                            </w:r>
                            <w:proofErr w:type="spellStart"/>
                            <w:r w:rsidRPr="003E4FFC">
                              <w:rPr>
                                <w:b/>
                                <w:bCs/>
                                <w:color w:val="0F1F51"/>
                                <w:sz w:val="20"/>
                              </w:rPr>
                              <w:t>Hitradio</w:t>
                            </w:r>
                            <w:proofErr w:type="spellEnd"/>
                            <w:r w:rsidRPr="003E4FFC">
                              <w:rPr>
                                <w:b/>
                                <w:bCs/>
                                <w:color w:val="0F1F51"/>
                                <w:sz w:val="20"/>
                              </w:rPr>
                              <w:t xml:space="preserve"> </w:t>
                            </w:r>
                            <w:proofErr w:type="spellStart"/>
                            <w:r w:rsidRPr="003E4FFC">
                              <w:rPr>
                                <w:b/>
                                <w:bCs/>
                                <w:color w:val="0F1F51"/>
                                <w:sz w:val="20"/>
                              </w:rPr>
                              <w:t>antenne</w:t>
                            </w:r>
                            <w:proofErr w:type="spellEnd"/>
                            <w:r w:rsidRPr="003E4FFC">
                              <w:rPr>
                                <w:b/>
                                <w:bCs/>
                                <w:color w:val="0F1F51"/>
                                <w:sz w:val="20"/>
                              </w:rPr>
                              <w:t xml:space="preserve"> 1</w:t>
                            </w:r>
                          </w:p>
                          <w:p w:rsidR="003E7929" w:rsidRDefault="003E7929" w:rsidP="00182811">
                            <w:pPr>
                              <w:rPr>
                                <w:color w:val="0F1F51"/>
                                <w:sz w:val="20"/>
                              </w:rPr>
                            </w:pPr>
                            <w:proofErr w:type="spellStart"/>
                            <w:r>
                              <w:rPr>
                                <w:color w:val="0F1F51"/>
                                <w:sz w:val="20"/>
                              </w:rPr>
                              <w:t>Hitradio</w:t>
                            </w:r>
                            <w:proofErr w:type="spellEnd"/>
                            <w:r>
                              <w:rPr>
                                <w:color w:val="0F1F51"/>
                                <w:sz w:val="20"/>
                              </w:rPr>
                              <w:t xml:space="preserve"> </w:t>
                            </w:r>
                            <w:proofErr w:type="spellStart"/>
                            <w:r>
                              <w:rPr>
                                <w:color w:val="0F1F51"/>
                                <w:sz w:val="20"/>
                              </w:rPr>
                              <w:t>antenne</w:t>
                            </w:r>
                            <w:proofErr w:type="spellEnd"/>
                            <w:r>
                              <w:rPr>
                                <w:color w:val="0F1F51"/>
                                <w:sz w:val="20"/>
                              </w:rPr>
                              <w:t xml:space="preserve"> 1 gehört mit mehr als einer Million Hörern pro Tag* zu den größten privaten Radiostationen in Baden-Württemberg. Der Sender hat seinen Sitz in der Landeshauptstadt Stuttgart und beschäftigt rund 80 Mitarbeiter. Als Stimme der Region trägt </w:t>
                            </w:r>
                            <w:proofErr w:type="spellStart"/>
                            <w:r>
                              <w:rPr>
                                <w:color w:val="0F1F51"/>
                                <w:sz w:val="20"/>
                              </w:rPr>
                              <w:t>Hitradio</w:t>
                            </w:r>
                            <w:proofErr w:type="spellEnd"/>
                            <w:r>
                              <w:rPr>
                                <w:color w:val="0F1F51"/>
                                <w:sz w:val="20"/>
                              </w:rPr>
                              <w:t xml:space="preserve"> </w:t>
                            </w:r>
                            <w:proofErr w:type="spellStart"/>
                            <w:r>
                              <w:rPr>
                                <w:color w:val="0F1F51"/>
                                <w:sz w:val="20"/>
                              </w:rPr>
                              <w:t>antenne</w:t>
                            </w:r>
                            <w:proofErr w:type="spellEnd"/>
                            <w:r>
                              <w:rPr>
                                <w:color w:val="0F1F51"/>
                                <w:sz w:val="20"/>
                              </w:rPr>
                              <w:t xml:space="preserve"> 1 täglich nach außen, </w:t>
                            </w:r>
                            <w:r w:rsidR="005A1C17">
                              <w:rPr>
                                <w:color w:val="0F1F51"/>
                                <w:sz w:val="20"/>
                              </w:rPr>
                              <w:t>was</w:t>
                            </w:r>
                            <w:r>
                              <w:rPr>
                                <w:color w:val="0F1F51"/>
                                <w:sz w:val="20"/>
                              </w:rPr>
                              <w:t xml:space="preserve"> die Menschen in Baden-Württemberg bewegt – immer auf den Punkt und fünf Minuten früher. *Quelle: </w:t>
                            </w:r>
                            <w:proofErr w:type="spellStart"/>
                            <w:r>
                              <w:rPr>
                                <w:color w:val="0F1F51"/>
                                <w:sz w:val="20"/>
                              </w:rPr>
                              <w:t>ma</w:t>
                            </w:r>
                            <w:proofErr w:type="spellEnd"/>
                            <w:r>
                              <w:rPr>
                                <w:color w:val="0F1F51"/>
                                <w:sz w:val="20"/>
                              </w:rPr>
                              <w:t xml:space="preserve"> 2024 Audio I(Mo-Fr.)</w:t>
                            </w:r>
                          </w:p>
                          <w:p w:rsidR="003E7929" w:rsidRDefault="003E7929" w:rsidP="00182811">
                            <w:pPr>
                              <w:rPr>
                                <w:color w:val="0F1F51"/>
                                <w:sz w:val="20"/>
                              </w:rPr>
                            </w:pPr>
                          </w:p>
                          <w:p w:rsidR="006D0D13" w:rsidRPr="006D0D13" w:rsidRDefault="006D0D13" w:rsidP="007E5E2C">
                            <w:pPr>
                              <w:shd w:val="clear" w:color="auto" w:fill="FFFFFF"/>
                              <w:rPr>
                                <w:b/>
                                <w:color w:val="0F1F51"/>
                                <w:sz w:val="20"/>
                              </w:rPr>
                            </w:pPr>
                            <w:bookmarkStart w:id="1" w:name="_Hlk160195616"/>
                            <w:r w:rsidRPr="006D0D13">
                              <w:rPr>
                                <w:b/>
                                <w:color w:val="0F1F51"/>
                                <w:sz w:val="20"/>
                              </w:rPr>
                              <w:t>Über RADIO REGENBOGEN</w:t>
                            </w:r>
                          </w:p>
                          <w:bookmarkEnd w:id="1"/>
                          <w:p w:rsidR="006D0D13" w:rsidRPr="006D0D13" w:rsidRDefault="006D0D13" w:rsidP="00153B91">
                            <w:pPr>
                              <w:jc w:val="left"/>
                              <w:rPr>
                                <w:color w:val="0F1F51"/>
                                <w:sz w:val="20"/>
                              </w:rPr>
                            </w:pPr>
                            <w:r w:rsidRPr="00FB1AA4">
                              <w:rPr>
                                <w:color w:val="0F1F51"/>
                                <w:sz w:val="20"/>
                              </w:rPr>
                              <w:t xml:space="preserve">RADIO REGENBOGEN gehört wie Radio 7 und </w:t>
                            </w:r>
                            <w:proofErr w:type="spellStart"/>
                            <w:r w:rsidRPr="00FB1AA4">
                              <w:rPr>
                                <w:color w:val="0F1F51"/>
                                <w:sz w:val="20"/>
                              </w:rPr>
                              <w:t>Hitradio</w:t>
                            </w:r>
                            <w:proofErr w:type="spellEnd"/>
                            <w:r w:rsidRPr="00FB1AA4">
                              <w:rPr>
                                <w:color w:val="0F1F51"/>
                                <w:sz w:val="20"/>
                              </w:rPr>
                              <w:t xml:space="preserve"> </w:t>
                            </w:r>
                            <w:proofErr w:type="spellStart"/>
                            <w:r w:rsidRPr="00FB1AA4">
                              <w:rPr>
                                <w:color w:val="0F1F51"/>
                                <w:sz w:val="20"/>
                              </w:rPr>
                              <w:t>antenne</w:t>
                            </w:r>
                            <w:proofErr w:type="spellEnd"/>
                            <w:r w:rsidRPr="00FB1AA4">
                              <w:rPr>
                                <w:color w:val="0F1F51"/>
                                <w:sz w:val="20"/>
                              </w:rPr>
                              <w:t xml:space="preserve"> 1 zu den reichweitenstärksten privaten Radiosendern in Baden-Württemberg. Über DAB+ ist das Programm im ganzen Bundesland zu empfangen, über UKW in Baden und der angrenzenden Pfalz. Das Programm wird regionalisiert für Südbaden, Mittelbaden und Nordbaden.</w:t>
                            </w:r>
                          </w:p>
                          <w:p w:rsidR="007E5E2C" w:rsidRPr="001A546D" w:rsidRDefault="007E5E2C" w:rsidP="007E5E2C">
                            <w:pPr>
                              <w:rPr>
                                <w:b/>
                                <w:bCs/>
                                <w:color w:val="0F1F51"/>
                              </w:rPr>
                            </w:pPr>
                          </w:p>
                          <w:p w:rsidR="007E5E2C" w:rsidRDefault="007E5E2C" w:rsidP="00182811">
                            <w:pPr>
                              <w:rPr>
                                <w:color w:val="0F1F51"/>
                                <w:sz w:val="20"/>
                              </w:rPr>
                            </w:pPr>
                          </w:p>
                          <w:p w:rsidR="000E6E3C" w:rsidRPr="00AE7634" w:rsidRDefault="000E6E3C" w:rsidP="002C1532">
                            <w:pPr>
                              <w:rPr>
                                <w:color w:val="0F1F51"/>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625A1" id="_x0000_s1027" type="#_x0000_t202" style="position:absolute;left:0;text-align:left;margin-left:-8.05pt;margin-top:44.35pt;width:483.6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" stroked="f">
                <v:textbox style="mso-fit-shape-to-text:t">
                  <w:txbxContent>
                    <w:p w:rsidR="00182811" w:rsidRDefault="00182811" w:rsidP="00182811">
                      <w:pPr>
                        <w:rPr>
                          <w:b/>
                          <w:color w:val="0F1F51"/>
                        </w:rPr>
                      </w:pPr>
                      <w:r>
                        <w:rPr>
                          <w:b/>
                          <w:color w:val="0F1F51"/>
                        </w:rPr>
                        <w:t>Kontakt für Rückfragen:</w:t>
                      </w:r>
                    </w:p>
                    <w:p w:rsidR="00182811" w:rsidRDefault="007E5E2C" w:rsidP="00182811">
                      <w:pPr>
                        <w:rPr>
                          <w:b/>
                          <w:color w:val="0F1F51"/>
                        </w:rPr>
                      </w:pPr>
                      <w:r>
                        <w:rPr>
                          <w:color w:val="0F1F51"/>
                        </w:rPr>
                        <w:t>Michael</w:t>
                      </w:r>
                      <w:r w:rsidR="00182811">
                        <w:rPr>
                          <w:color w:val="0F1F51"/>
                        </w:rPr>
                        <w:t xml:space="preserve"> </w:t>
                      </w:r>
                      <w:r>
                        <w:rPr>
                          <w:color w:val="0F1F51"/>
                        </w:rPr>
                        <w:t>Weiland</w:t>
                      </w:r>
                      <w:r w:rsidR="00182811">
                        <w:rPr>
                          <w:color w:val="0F1F51"/>
                        </w:rPr>
                        <w:t xml:space="preserve">, </w:t>
                      </w:r>
                      <w:r>
                        <w:rPr>
                          <w:color w:val="0F1F51"/>
                        </w:rPr>
                        <w:t xml:space="preserve">Pressesprecher </w:t>
                      </w:r>
                      <w:r w:rsidR="00182811">
                        <w:rPr>
                          <w:color w:val="0F1F51"/>
                        </w:rPr>
                        <w:t xml:space="preserve">Tel.: </w:t>
                      </w:r>
                      <w:r>
                        <w:rPr>
                          <w:color w:val="0F1F51"/>
                        </w:rPr>
                        <w:t>0172 - 3822469</w:t>
                      </w:r>
                      <w:r w:rsidR="00182811">
                        <w:rPr>
                          <w:color w:val="0F1F51"/>
                        </w:rPr>
                        <w:t xml:space="preserve">, E-Mail: </w:t>
                      </w:r>
                      <w:hyperlink r:id="rId8" w:history="1">
                        <w:r w:rsidRPr="00D37FAE">
                          <w:rPr>
                            <w:rStyle w:val="Hyperlink"/>
                          </w:rPr>
                          <w:t>presse@atsw.de</w:t>
                        </w:r>
                      </w:hyperlink>
                      <w:r w:rsidR="00182811">
                        <w:rPr>
                          <w:color w:val="0F1F51"/>
                        </w:rPr>
                        <w:t xml:space="preserve"> </w:t>
                      </w:r>
                      <w:r w:rsidR="00182811">
                        <w:rPr>
                          <w:b/>
                          <w:color w:val="0F1F51"/>
                        </w:rPr>
                        <w:t xml:space="preserve"> </w:t>
                      </w:r>
                    </w:p>
                    <w:p w:rsidR="00182811" w:rsidRDefault="00182811" w:rsidP="00182811">
                      <w:pPr>
                        <w:rPr>
                          <w:color w:val="0F1F51"/>
                          <w:sz w:val="20"/>
                        </w:rPr>
                      </w:pPr>
                    </w:p>
                    <w:p w:rsidR="003E4FFC" w:rsidRPr="00537BA1" w:rsidRDefault="003E4FFC" w:rsidP="003E4FFC">
                      <w:pPr>
                        <w:spacing w:line="240" w:lineRule="auto"/>
                        <w:rPr>
                          <w:rFonts w:ascii="Calibri" w:eastAsia="Times New Roman" w:hAnsi="Calibri" w:cs="Calibri"/>
                          <w:color w:val="1F3864" w:themeColor="accent1" w:themeShade="80"/>
                          <w:lang w:eastAsia="de-DE"/>
                        </w:rPr>
                      </w:pPr>
                      <w:r w:rsidRPr="00537BA1">
                        <w:rPr>
                          <w:rFonts w:eastAsia="Times New Roman" w:cs="Arial"/>
                          <w:b/>
                          <w:bCs/>
                          <w:color w:val="1F3864" w:themeColor="accent1" w:themeShade="80"/>
                          <w:sz w:val="20"/>
                          <w:szCs w:val="20"/>
                          <w:lang w:eastAsia="de-DE"/>
                        </w:rPr>
                        <w:t>Über Radio 7</w:t>
                      </w:r>
                    </w:p>
                    <w:p w:rsidR="003E4FFC" w:rsidRPr="009D21B1" w:rsidRDefault="003E4FFC" w:rsidP="00CF3E58">
                      <w:pPr>
                        <w:rPr>
                          <w:color w:val="0F1F51"/>
                          <w:sz w:val="20"/>
                        </w:rPr>
                      </w:pPr>
                      <w:r w:rsidRPr="009D21B1">
                        <w:rPr>
                          <w:color w:val="0F1F51"/>
                          <w:sz w:val="20"/>
                        </w:rPr>
                        <w:t>Seit über 30 Jahren gehört Radio 7 zu einem der drei größten Bereichssender in Baden-Württemberg und ist Marktführer der privaten Radiosender zwischen Alb und Bodensee, Schwarzwald und Allgäu. </w:t>
                      </w:r>
                    </w:p>
                    <w:p w:rsidR="003E4FFC" w:rsidRPr="009D21B1" w:rsidRDefault="003E4FFC" w:rsidP="00CF3E58">
                      <w:pPr>
                        <w:rPr>
                          <w:color w:val="0F1F51"/>
                          <w:sz w:val="20"/>
                        </w:rPr>
                      </w:pPr>
                      <w:r w:rsidRPr="009D21B1">
                        <w:rPr>
                          <w:color w:val="0F1F51"/>
                          <w:sz w:val="20"/>
                        </w:rPr>
                        <w:t>Der Sender mit Hauptsitz in Ulm steht bei den Hörerinnen und Hörern für beste Unterhaltung und gute Laune. </w:t>
                      </w:r>
                    </w:p>
                    <w:p w:rsidR="003E4FFC" w:rsidRPr="009D21B1" w:rsidRDefault="003E4FFC" w:rsidP="00CF3E58">
                      <w:pPr>
                        <w:rPr>
                          <w:color w:val="0F1F51"/>
                          <w:sz w:val="20"/>
                        </w:rPr>
                      </w:pPr>
                      <w:r w:rsidRPr="009D21B1">
                        <w:rPr>
                          <w:color w:val="0F1F51"/>
                          <w:sz w:val="20"/>
                        </w:rPr>
                        <w:t>Das Erfolgsrezept, das dahintersteckt, ist eine Mischung aus den besten aktuellen Hits (mit dem Format Hot AC), Information und Unterhaltung, Service und eine Prise „</w:t>
                      </w:r>
                      <w:proofErr w:type="spellStart"/>
                      <w:r w:rsidRPr="009D21B1">
                        <w:rPr>
                          <w:color w:val="0F1F51"/>
                          <w:sz w:val="20"/>
                        </w:rPr>
                        <w:t>Good</w:t>
                      </w:r>
                      <w:proofErr w:type="spellEnd"/>
                      <w:r w:rsidRPr="009D21B1">
                        <w:rPr>
                          <w:color w:val="0F1F51"/>
                          <w:sz w:val="20"/>
                        </w:rPr>
                        <w:t xml:space="preserve"> Vibes“. </w:t>
                      </w:r>
                    </w:p>
                    <w:p w:rsidR="003E4FFC" w:rsidRPr="003E4FFC" w:rsidRDefault="003E4FFC" w:rsidP="00CF3E58">
                      <w:pPr>
                        <w:rPr>
                          <w:rFonts w:ascii="Calibri" w:eastAsia="Times New Roman" w:hAnsi="Calibri" w:cs="Calibri"/>
                          <w:color w:val="000000"/>
                          <w:lang w:eastAsia="de-DE"/>
                        </w:rPr>
                      </w:pPr>
                      <w:r w:rsidRPr="009D21B1">
                        <w:rPr>
                          <w:color w:val="0F1F51"/>
                          <w:sz w:val="20"/>
                        </w:rPr>
                        <w:t>Mit den Regionalstudios in Aalen, Ravensburg und Tuttlingen ist der Sender direkt am Hörer und stärkt so den regionalen Charakter. Für die beste Unterhaltung sorgen neben grandiosen Aktionen und Gewinnspielen, Events mit Gänsehautgarantie im ganzen Radio 7 Land.</w:t>
                      </w:r>
                    </w:p>
                    <w:p w:rsidR="003E4FFC" w:rsidRDefault="003E4FFC" w:rsidP="00182811">
                      <w:pPr>
                        <w:rPr>
                          <w:color w:val="0F1F51"/>
                          <w:sz w:val="20"/>
                        </w:rPr>
                      </w:pPr>
                    </w:p>
                    <w:p w:rsidR="003E7929" w:rsidRPr="003E4FFC" w:rsidRDefault="003E7929" w:rsidP="00182811">
                      <w:pPr>
                        <w:rPr>
                          <w:b/>
                          <w:bCs/>
                          <w:color w:val="0F1F51"/>
                          <w:sz w:val="20"/>
                        </w:rPr>
                      </w:pPr>
                      <w:r w:rsidRPr="003E4FFC">
                        <w:rPr>
                          <w:b/>
                          <w:bCs/>
                          <w:color w:val="0F1F51"/>
                          <w:sz w:val="20"/>
                        </w:rPr>
                        <w:t xml:space="preserve">Über </w:t>
                      </w:r>
                      <w:proofErr w:type="spellStart"/>
                      <w:r w:rsidRPr="003E4FFC">
                        <w:rPr>
                          <w:b/>
                          <w:bCs/>
                          <w:color w:val="0F1F51"/>
                          <w:sz w:val="20"/>
                        </w:rPr>
                        <w:t>Hitradio</w:t>
                      </w:r>
                      <w:proofErr w:type="spellEnd"/>
                      <w:r w:rsidRPr="003E4FFC">
                        <w:rPr>
                          <w:b/>
                          <w:bCs/>
                          <w:color w:val="0F1F51"/>
                          <w:sz w:val="20"/>
                        </w:rPr>
                        <w:t xml:space="preserve"> </w:t>
                      </w:r>
                      <w:proofErr w:type="spellStart"/>
                      <w:r w:rsidRPr="003E4FFC">
                        <w:rPr>
                          <w:b/>
                          <w:bCs/>
                          <w:color w:val="0F1F51"/>
                          <w:sz w:val="20"/>
                        </w:rPr>
                        <w:t>antenne</w:t>
                      </w:r>
                      <w:proofErr w:type="spellEnd"/>
                      <w:r w:rsidRPr="003E4FFC">
                        <w:rPr>
                          <w:b/>
                          <w:bCs/>
                          <w:color w:val="0F1F51"/>
                          <w:sz w:val="20"/>
                        </w:rPr>
                        <w:t xml:space="preserve"> 1</w:t>
                      </w:r>
                    </w:p>
                    <w:p w:rsidR="003E7929" w:rsidRDefault="003E7929" w:rsidP="00182811">
                      <w:pPr>
                        <w:rPr>
                          <w:color w:val="0F1F51"/>
                          <w:sz w:val="20"/>
                        </w:rPr>
                      </w:pPr>
                      <w:proofErr w:type="spellStart"/>
                      <w:r>
                        <w:rPr>
                          <w:color w:val="0F1F51"/>
                          <w:sz w:val="20"/>
                        </w:rPr>
                        <w:t>Hitradio</w:t>
                      </w:r>
                      <w:proofErr w:type="spellEnd"/>
                      <w:r>
                        <w:rPr>
                          <w:color w:val="0F1F51"/>
                          <w:sz w:val="20"/>
                        </w:rPr>
                        <w:t xml:space="preserve"> </w:t>
                      </w:r>
                      <w:proofErr w:type="spellStart"/>
                      <w:r>
                        <w:rPr>
                          <w:color w:val="0F1F51"/>
                          <w:sz w:val="20"/>
                        </w:rPr>
                        <w:t>antenne</w:t>
                      </w:r>
                      <w:proofErr w:type="spellEnd"/>
                      <w:r>
                        <w:rPr>
                          <w:color w:val="0F1F51"/>
                          <w:sz w:val="20"/>
                        </w:rPr>
                        <w:t xml:space="preserve"> 1 gehört mit mehr als einer Million Hörern pro Tag* zu den größten privaten Radiostationen in Baden-Württemberg. Der Sender hat seinen Sitz in der Landeshauptstadt Stuttgart und beschäftigt rund 80 Mitarbeiter. Als Stimme der Region trägt </w:t>
                      </w:r>
                      <w:proofErr w:type="spellStart"/>
                      <w:r>
                        <w:rPr>
                          <w:color w:val="0F1F51"/>
                          <w:sz w:val="20"/>
                        </w:rPr>
                        <w:t>Hitradio</w:t>
                      </w:r>
                      <w:proofErr w:type="spellEnd"/>
                      <w:r>
                        <w:rPr>
                          <w:color w:val="0F1F51"/>
                          <w:sz w:val="20"/>
                        </w:rPr>
                        <w:t xml:space="preserve"> </w:t>
                      </w:r>
                      <w:proofErr w:type="spellStart"/>
                      <w:r>
                        <w:rPr>
                          <w:color w:val="0F1F51"/>
                          <w:sz w:val="20"/>
                        </w:rPr>
                        <w:t>antenne</w:t>
                      </w:r>
                      <w:proofErr w:type="spellEnd"/>
                      <w:r>
                        <w:rPr>
                          <w:color w:val="0F1F51"/>
                          <w:sz w:val="20"/>
                        </w:rPr>
                        <w:t xml:space="preserve"> 1 täglich nach außen, </w:t>
                      </w:r>
                      <w:r w:rsidR="005A1C17">
                        <w:rPr>
                          <w:color w:val="0F1F51"/>
                          <w:sz w:val="20"/>
                        </w:rPr>
                        <w:t>was</w:t>
                      </w:r>
                      <w:r>
                        <w:rPr>
                          <w:color w:val="0F1F51"/>
                          <w:sz w:val="20"/>
                        </w:rPr>
                        <w:t xml:space="preserve"> die Menschen in Baden-Württemberg bewegt – immer auf den Punkt und fünf Minuten früher. *Quelle: </w:t>
                      </w:r>
                      <w:proofErr w:type="spellStart"/>
                      <w:r>
                        <w:rPr>
                          <w:color w:val="0F1F51"/>
                          <w:sz w:val="20"/>
                        </w:rPr>
                        <w:t>ma</w:t>
                      </w:r>
                      <w:proofErr w:type="spellEnd"/>
                      <w:r>
                        <w:rPr>
                          <w:color w:val="0F1F51"/>
                          <w:sz w:val="20"/>
                        </w:rPr>
                        <w:t xml:space="preserve"> 2024 Audio I(Mo-Fr.)</w:t>
                      </w:r>
                    </w:p>
                    <w:p w:rsidR="003E7929" w:rsidRDefault="003E7929" w:rsidP="00182811">
                      <w:pPr>
                        <w:rPr>
                          <w:color w:val="0F1F51"/>
                          <w:sz w:val="20"/>
                        </w:rPr>
                      </w:pPr>
                    </w:p>
                    <w:p w:rsidR="006D0D13" w:rsidRPr="006D0D13" w:rsidRDefault="006D0D13" w:rsidP="007E5E2C">
                      <w:pPr>
                        <w:shd w:val="clear" w:color="auto" w:fill="FFFFFF"/>
                        <w:rPr>
                          <w:b/>
                          <w:color w:val="0F1F51"/>
                          <w:sz w:val="20"/>
                        </w:rPr>
                      </w:pPr>
                      <w:bookmarkStart w:id="2" w:name="_Hlk160195616"/>
                      <w:r w:rsidRPr="006D0D13">
                        <w:rPr>
                          <w:b/>
                          <w:color w:val="0F1F51"/>
                          <w:sz w:val="20"/>
                        </w:rPr>
                        <w:t>Über RADIO REGENBOGEN</w:t>
                      </w:r>
                    </w:p>
                    <w:bookmarkEnd w:id="2"/>
                    <w:p w:rsidR="006D0D13" w:rsidRPr="006D0D13" w:rsidRDefault="006D0D13" w:rsidP="00153B91">
                      <w:pPr>
                        <w:jc w:val="left"/>
                        <w:rPr>
                          <w:color w:val="0F1F51"/>
                          <w:sz w:val="20"/>
                        </w:rPr>
                      </w:pPr>
                      <w:r w:rsidRPr="00FB1AA4">
                        <w:rPr>
                          <w:color w:val="0F1F51"/>
                          <w:sz w:val="20"/>
                        </w:rPr>
                        <w:t xml:space="preserve">RADIO REGENBOGEN gehört wie Radio 7 und </w:t>
                      </w:r>
                      <w:proofErr w:type="spellStart"/>
                      <w:r w:rsidRPr="00FB1AA4">
                        <w:rPr>
                          <w:color w:val="0F1F51"/>
                          <w:sz w:val="20"/>
                        </w:rPr>
                        <w:t>Hitradio</w:t>
                      </w:r>
                      <w:proofErr w:type="spellEnd"/>
                      <w:r w:rsidRPr="00FB1AA4">
                        <w:rPr>
                          <w:color w:val="0F1F51"/>
                          <w:sz w:val="20"/>
                        </w:rPr>
                        <w:t xml:space="preserve"> </w:t>
                      </w:r>
                      <w:proofErr w:type="spellStart"/>
                      <w:r w:rsidRPr="00FB1AA4">
                        <w:rPr>
                          <w:color w:val="0F1F51"/>
                          <w:sz w:val="20"/>
                        </w:rPr>
                        <w:t>antenne</w:t>
                      </w:r>
                      <w:proofErr w:type="spellEnd"/>
                      <w:r w:rsidRPr="00FB1AA4">
                        <w:rPr>
                          <w:color w:val="0F1F51"/>
                          <w:sz w:val="20"/>
                        </w:rPr>
                        <w:t xml:space="preserve"> 1 zu den reichweitenstärksten privaten Radiosendern in Baden-Württemberg. Über DAB+ ist das Programm im ganzen Bundesland zu empfangen, über UKW in Baden und der angrenzenden Pfalz. Das Programm wird regionalisiert für Südbaden, Mittelbaden und Nordbaden.</w:t>
                      </w:r>
                    </w:p>
                    <w:p w:rsidR="007E5E2C" w:rsidRPr="001A546D" w:rsidRDefault="007E5E2C" w:rsidP="007E5E2C">
                      <w:pPr>
                        <w:rPr>
                          <w:b/>
                          <w:bCs/>
                          <w:color w:val="0F1F51"/>
                        </w:rPr>
                      </w:pPr>
                    </w:p>
                    <w:p w:rsidR="007E5E2C" w:rsidRDefault="007E5E2C" w:rsidP="00182811">
                      <w:pPr>
                        <w:rPr>
                          <w:color w:val="0F1F51"/>
                          <w:sz w:val="20"/>
                        </w:rPr>
                      </w:pPr>
                    </w:p>
                    <w:p w:rsidR="000E6E3C" w:rsidRPr="00AE7634" w:rsidRDefault="000E6E3C" w:rsidP="002C1532">
                      <w:pPr>
                        <w:rPr>
                          <w:color w:val="0F1F51"/>
                          <w:sz w:val="20"/>
                        </w:rPr>
                      </w:pPr>
                    </w:p>
                  </w:txbxContent>
                </v:textbox>
                <w10:wrap type="tight"/>
              </v:shape>
            </w:pict>
          </mc:Fallback>
        </mc:AlternateContent>
      </w:r>
    </w:p>
    <w:sectPr w:rsidR="00722FB6" w:rsidSect="00512703">
      <w:headerReference w:type="default" r:id="rId9"/>
      <w:footerReference w:type="default" r:id="rId10"/>
      <w:headerReference w:type="first" r:id="rId11"/>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823" w:rsidRDefault="00783823" w:rsidP="00997E14">
      <w:pPr>
        <w:spacing w:line="240" w:lineRule="auto"/>
      </w:pPr>
      <w:r>
        <w:separator/>
      </w:r>
    </w:p>
  </w:endnote>
  <w:endnote w:type="continuationSeparator" w:id="0">
    <w:p w:rsidR="00783823" w:rsidRDefault="00783823"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1D3" w:rsidRDefault="005811D3" w:rsidP="005811D3">
    <w:pPr>
      <w:pStyle w:val="Fuzeile"/>
      <w:tabs>
        <w:tab w:val="clear" w:pos="4536"/>
        <w:tab w:val="clear" w:pos="9072"/>
        <w:tab w:val="left" w:pos="78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823" w:rsidRDefault="00783823" w:rsidP="00997E14">
      <w:pPr>
        <w:spacing w:line="240" w:lineRule="auto"/>
      </w:pPr>
      <w:r>
        <w:separator/>
      </w:r>
    </w:p>
  </w:footnote>
  <w:footnote w:type="continuationSeparator" w:id="0">
    <w:p w:rsidR="00783823" w:rsidRDefault="00783823"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1A7" w:rsidRDefault="00E511A7">
    <w:pPr>
      <w:pStyle w:val="Kopfzeile"/>
      <w:jc w:val="right"/>
      <w:rPr>
        <w:rFonts w:cs="Arial"/>
        <w:noProof/>
      </w:rPr>
    </w:pPr>
    <w:r>
      <w:rPr>
        <w:rFonts w:cs="Arial"/>
        <w:noProof/>
      </w:rPr>
      <w:drawing>
        <wp:anchor distT="0" distB="0" distL="114300" distR="114300" simplePos="0" relativeHeight="251659264" behindDoc="1" locked="0" layoutInCell="0" allowOverlap="1" wp14:anchorId="64694B93" wp14:editId="36853A64">
          <wp:simplePos x="0" y="0"/>
          <wp:positionH relativeFrom="page">
            <wp:posOffset>-9525</wp:posOffset>
          </wp:positionH>
          <wp:positionV relativeFrom="page">
            <wp:posOffset>9525</wp:posOffset>
          </wp:positionV>
          <wp:extent cx="7558409" cy="10691492"/>
          <wp:effectExtent l="0" t="0" r="444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9" cy="106914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11A7" w:rsidRDefault="00E511A7">
    <w:pPr>
      <w:pStyle w:val="Kopfzeile"/>
      <w:jc w:val="right"/>
      <w:rPr>
        <w:color w:val="0F1F51"/>
        <w:sz w:val="20"/>
        <w:szCs w:val="20"/>
      </w:rPr>
    </w:pPr>
  </w:p>
  <w:p w:rsidR="00E511A7" w:rsidRDefault="00E511A7">
    <w:pPr>
      <w:pStyle w:val="Kopfzeile"/>
      <w:jc w:val="right"/>
      <w:rPr>
        <w:color w:val="0F1F51"/>
        <w:sz w:val="20"/>
        <w:szCs w:val="20"/>
      </w:rPr>
    </w:pPr>
  </w:p>
  <w:p w:rsidR="00E511A7" w:rsidRDefault="00E511A7">
    <w:pPr>
      <w:pStyle w:val="Kopfzeile"/>
      <w:jc w:val="right"/>
      <w:rPr>
        <w:color w:val="0F1F51"/>
        <w:sz w:val="20"/>
        <w:szCs w:val="20"/>
      </w:rPr>
    </w:pPr>
  </w:p>
  <w:p w:rsidR="00E511A7" w:rsidRDefault="00E511A7">
    <w:pPr>
      <w:pStyle w:val="Kopfzeile"/>
      <w:jc w:val="right"/>
      <w:rPr>
        <w:color w:val="0F1F51"/>
        <w:sz w:val="20"/>
        <w:szCs w:val="20"/>
      </w:rPr>
    </w:pPr>
  </w:p>
  <w:p w:rsidR="00E511A7" w:rsidRDefault="00E511A7">
    <w:pPr>
      <w:pStyle w:val="Kopfzeile"/>
      <w:jc w:val="right"/>
      <w:rPr>
        <w:color w:val="0F1F51"/>
        <w:sz w:val="20"/>
        <w:szCs w:val="20"/>
      </w:rPr>
    </w:pPr>
  </w:p>
  <w:p w:rsidR="00E511A7" w:rsidRDefault="00E511A7">
    <w:pPr>
      <w:pStyle w:val="Kopfzeile"/>
      <w:jc w:val="right"/>
      <w:rPr>
        <w:color w:val="0F1F51"/>
        <w:sz w:val="20"/>
        <w:szCs w:val="20"/>
      </w:rPr>
    </w:pPr>
  </w:p>
  <w:p w:rsidR="00F66370" w:rsidRDefault="00F66370">
    <w:pPr>
      <w:pStyle w:val="Kopfzeile"/>
      <w:jc w:val="right"/>
      <w:rPr>
        <w:color w:val="0F1F51"/>
        <w:sz w:val="20"/>
        <w:szCs w:val="20"/>
      </w:rPr>
    </w:pPr>
  </w:p>
  <w:p w:rsidR="00C363B4" w:rsidRPr="00F66370" w:rsidRDefault="00783823" w:rsidP="00F66370">
    <w:pPr>
      <w:pStyle w:val="Kopfzeile"/>
      <w:jc w:val="right"/>
      <w:rPr>
        <w:color w:val="0F1F51"/>
        <w:sz w:val="20"/>
        <w:szCs w:val="20"/>
      </w:rPr>
    </w:pPr>
    <w:sdt>
      <w:sdtPr>
        <w:rPr>
          <w:color w:val="0F1F51"/>
          <w:sz w:val="20"/>
          <w:szCs w:val="20"/>
        </w:rPr>
        <w:id w:val="-1318336367"/>
        <w:docPartObj>
          <w:docPartGallery w:val="Page Numbers (Top of Page)"/>
          <w:docPartUnique/>
        </w:docPartObj>
      </w:sdtPr>
      <w:sdtEndPr/>
      <w:sdtContent>
        <w:r w:rsidR="00F66370" w:rsidRPr="00C363B4">
          <w:rPr>
            <w:color w:val="0F1F51"/>
            <w:sz w:val="20"/>
            <w:szCs w:val="20"/>
          </w:rPr>
          <w:t xml:space="preserve">Seite </w:t>
        </w:r>
        <w:r w:rsidR="00F66370" w:rsidRPr="00C363B4">
          <w:rPr>
            <w:b/>
            <w:bCs/>
            <w:color w:val="0F1F51"/>
            <w:sz w:val="20"/>
            <w:szCs w:val="20"/>
          </w:rPr>
          <w:fldChar w:fldCharType="begin"/>
        </w:r>
        <w:r w:rsidR="00F66370" w:rsidRPr="00C363B4">
          <w:rPr>
            <w:b/>
            <w:bCs/>
            <w:color w:val="0F1F51"/>
            <w:sz w:val="20"/>
            <w:szCs w:val="20"/>
          </w:rPr>
          <w:instrText>PAGE</w:instrText>
        </w:r>
        <w:r w:rsidR="00F66370" w:rsidRPr="00C363B4">
          <w:rPr>
            <w:b/>
            <w:bCs/>
            <w:color w:val="0F1F51"/>
            <w:sz w:val="20"/>
            <w:szCs w:val="20"/>
          </w:rPr>
          <w:fldChar w:fldCharType="separate"/>
        </w:r>
        <w:r w:rsidR="00F66370">
          <w:rPr>
            <w:b/>
            <w:bCs/>
            <w:noProof/>
            <w:color w:val="0F1F51"/>
            <w:sz w:val="20"/>
            <w:szCs w:val="20"/>
          </w:rPr>
          <w:t>1</w:t>
        </w:r>
        <w:r w:rsidR="00F66370" w:rsidRPr="00C363B4">
          <w:rPr>
            <w:b/>
            <w:bCs/>
            <w:color w:val="0F1F51"/>
            <w:sz w:val="20"/>
            <w:szCs w:val="20"/>
          </w:rPr>
          <w:fldChar w:fldCharType="end"/>
        </w:r>
        <w:r w:rsidR="00F66370" w:rsidRPr="00C363B4">
          <w:rPr>
            <w:color w:val="0F1F51"/>
            <w:sz w:val="20"/>
            <w:szCs w:val="20"/>
          </w:rPr>
          <w:t xml:space="preserve"> von </w:t>
        </w:r>
        <w:r w:rsidR="00F66370" w:rsidRPr="00C363B4">
          <w:rPr>
            <w:b/>
            <w:bCs/>
            <w:color w:val="0F1F51"/>
            <w:sz w:val="20"/>
            <w:szCs w:val="20"/>
          </w:rPr>
          <w:fldChar w:fldCharType="begin"/>
        </w:r>
        <w:r w:rsidR="00F66370" w:rsidRPr="00C363B4">
          <w:rPr>
            <w:b/>
            <w:bCs/>
            <w:color w:val="0F1F51"/>
            <w:sz w:val="20"/>
            <w:szCs w:val="20"/>
          </w:rPr>
          <w:instrText>NUMPAGES</w:instrText>
        </w:r>
        <w:r w:rsidR="00F66370" w:rsidRPr="00C363B4">
          <w:rPr>
            <w:b/>
            <w:bCs/>
            <w:color w:val="0F1F51"/>
            <w:sz w:val="20"/>
            <w:szCs w:val="20"/>
          </w:rPr>
          <w:fldChar w:fldCharType="separate"/>
        </w:r>
        <w:r w:rsidR="00F66370">
          <w:rPr>
            <w:b/>
            <w:bCs/>
            <w:noProof/>
            <w:color w:val="0F1F51"/>
            <w:sz w:val="20"/>
            <w:szCs w:val="20"/>
          </w:rPr>
          <w:t>1</w:t>
        </w:r>
        <w:r w:rsidR="00F66370" w:rsidRPr="00C363B4">
          <w:rPr>
            <w:b/>
            <w:bCs/>
            <w:color w:val="0F1F51"/>
            <w:sz w:val="20"/>
            <w:szCs w:val="20"/>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63B4" w:rsidRDefault="00E511A7" w:rsidP="00512703">
    <w:pPr>
      <w:pStyle w:val="Kopfzeile"/>
      <w:tabs>
        <w:tab w:val="clear" w:pos="4536"/>
        <w:tab w:val="clear" w:pos="9072"/>
        <w:tab w:val="left" w:pos="626"/>
      </w:tabs>
    </w:pPr>
    <w:r>
      <w:rPr>
        <w:rFonts w:cs="Arial"/>
        <w:noProof/>
      </w:rPr>
      <w:drawing>
        <wp:anchor distT="0" distB="0" distL="114300" distR="114300" simplePos="0" relativeHeight="251661312" behindDoc="1" locked="0" layoutInCell="0" allowOverlap="1" wp14:anchorId="301DEF10" wp14:editId="0768FF66">
          <wp:simplePos x="0" y="0"/>
          <wp:positionH relativeFrom="page">
            <wp:posOffset>-11430</wp:posOffset>
          </wp:positionH>
          <wp:positionV relativeFrom="page">
            <wp:posOffset>61374</wp:posOffset>
          </wp:positionV>
          <wp:extent cx="7559675" cy="10691495"/>
          <wp:effectExtent l="0" t="0" r="317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11"/>
    <w:rsid w:val="00037BE7"/>
    <w:rsid w:val="00056708"/>
    <w:rsid w:val="0006516A"/>
    <w:rsid w:val="000832DB"/>
    <w:rsid w:val="00084495"/>
    <w:rsid w:val="000869CB"/>
    <w:rsid w:val="00097FB1"/>
    <w:rsid w:val="000D55C1"/>
    <w:rsid w:val="000D7E7A"/>
    <w:rsid w:val="000E4F35"/>
    <w:rsid w:val="000E6E3C"/>
    <w:rsid w:val="00103B65"/>
    <w:rsid w:val="001149AA"/>
    <w:rsid w:val="00153B91"/>
    <w:rsid w:val="00154EED"/>
    <w:rsid w:val="00167C43"/>
    <w:rsid w:val="00171DA8"/>
    <w:rsid w:val="00174BBB"/>
    <w:rsid w:val="0018040A"/>
    <w:rsid w:val="00182811"/>
    <w:rsid w:val="001A1C52"/>
    <w:rsid w:val="001A3E3F"/>
    <w:rsid w:val="001B4D3C"/>
    <w:rsid w:val="001C792C"/>
    <w:rsid w:val="001E172E"/>
    <w:rsid w:val="00205F3B"/>
    <w:rsid w:val="00226119"/>
    <w:rsid w:val="00264486"/>
    <w:rsid w:val="002908FE"/>
    <w:rsid w:val="002C1532"/>
    <w:rsid w:val="002D739D"/>
    <w:rsid w:val="002E1E68"/>
    <w:rsid w:val="002E67A9"/>
    <w:rsid w:val="00300063"/>
    <w:rsid w:val="00302641"/>
    <w:rsid w:val="0037481F"/>
    <w:rsid w:val="003865B3"/>
    <w:rsid w:val="003B36E0"/>
    <w:rsid w:val="003E305B"/>
    <w:rsid w:val="003E4FFC"/>
    <w:rsid w:val="003E7929"/>
    <w:rsid w:val="003F4204"/>
    <w:rsid w:val="00405991"/>
    <w:rsid w:val="00433334"/>
    <w:rsid w:val="00437AE0"/>
    <w:rsid w:val="00485BBA"/>
    <w:rsid w:val="00490110"/>
    <w:rsid w:val="004A665C"/>
    <w:rsid w:val="004B1434"/>
    <w:rsid w:val="004B4741"/>
    <w:rsid w:val="004B5C1E"/>
    <w:rsid w:val="004C1DA8"/>
    <w:rsid w:val="00512703"/>
    <w:rsid w:val="00537BA1"/>
    <w:rsid w:val="00571B54"/>
    <w:rsid w:val="00572BF1"/>
    <w:rsid w:val="005811D3"/>
    <w:rsid w:val="0058604C"/>
    <w:rsid w:val="00590B84"/>
    <w:rsid w:val="00596D44"/>
    <w:rsid w:val="005A1C17"/>
    <w:rsid w:val="005A5F1C"/>
    <w:rsid w:val="005B11AE"/>
    <w:rsid w:val="005C5499"/>
    <w:rsid w:val="005C6E16"/>
    <w:rsid w:val="00625A91"/>
    <w:rsid w:val="00643048"/>
    <w:rsid w:val="00664A91"/>
    <w:rsid w:val="006965E3"/>
    <w:rsid w:val="006C3865"/>
    <w:rsid w:val="006D0D13"/>
    <w:rsid w:val="006D7360"/>
    <w:rsid w:val="006E2911"/>
    <w:rsid w:val="006F7EBC"/>
    <w:rsid w:val="0070375E"/>
    <w:rsid w:val="00722FB6"/>
    <w:rsid w:val="00726AC1"/>
    <w:rsid w:val="00730EED"/>
    <w:rsid w:val="007403FB"/>
    <w:rsid w:val="0076204B"/>
    <w:rsid w:val="007833B9"/>
    <w:rsid w:val="00783823"/>
    <w:rsid w:val="00787A72"/>
    <w:rsid w:val="007B026F"/>
    <w:rsid w:val="007D4FAE"/>
    <w:rsid w:val="007D6D96"/>
    <w:rsid w:val="007E1923"/>
    <w:rsid w:val="007E5E2C"/>
    <w:rsid w:val="008230CC"/>
    <w:rsid w:val="008517FB"/>
    <w:rsid w:val="0085384B"/>
    <w:rsid w:val="00877E6A"/>
    <w:rsid w:val="0088361C"/>
    <w:rsid w:val="00887004"/>
    <w:rsid w:val="008E3307"/>
    <w:rsid w:val="00911CC8"/>
    <w:rsid w:val="00916F47"/>
    <w:rsid w:val="009554FB"/>
    <w:rsid w:val="00987AD1"/>
    <w:rsid w:val="00997E14"/>
    <w:rsid w:val="009B723F"/>
    <w:rsid w:val="009C7480"/>
    <w:rsid w:val="009D21B1"/>
    <w:rsid w:val="00A01BAA"/>
    <w:rsid w:val="00A40B4D"/>
    <w:rsid w:val="00A61F73"/>
    <w:rsid w:val="00A906A1"/>
    <w:rsid w:val="00A92F6F"/>
    <w:rsid w:val="00AA042B"/>
    <w:rsid w:val="00AE7634"/>
    <w:rsid w:val="00B46C01"/>
    <w:rsid w:val="00B7636F"/>
    <w:rsid w:val="00BB6AD9"/>
    <w:rsid w:val="00BC52D8"/>
    <w:rsid w:val="00BF735D"/>
    <w:rsid w:val="00C27FFC"/>
    <w:rsid w:val="00C34CAB"/>
    <w:rsid w:val="00C363B4"/>
    <w:rsid w:val="00C4684C"/>
    <w:rsid w:val="00C61CF7"/>
    <w:rsid w:val="00C84053"/>
    <w:rsid w:val="00C85190"/>
    <w:rsid w:val="00C935F3"/>
    <w:rsid w:val="00CC1D3A"/>
    <w:rsid w:val="00CC7DBA"/>
    <w:rsid w:val="00CD1CBE"/>
    <w:rsid w:val="00CF3E58"/>
    <w:rsid w:val="00D47D1F"/>
    <w:rsid w:val="00D529C9"/>
    <w:rsid w:val="00D601B6"/>
    <w:rsid w:val="00DD6D67"/>
    <w:rsid w:val="00DE43A2"/>
    <w:rsid w:val="00DF7795"/>
    <w:rsid w:val="00E22743"/>
    <w:rsid w:val="00E2484D"/>
    <w:rsid w:val="00E3349B"/>
    <w:rsid w:val="00E511A7"/>
    <w:rsid w:val="00E76980"/>
    <w:rsid w:val="00E85A19"/>
    <w:rsid w:val="00EA3DF7"/>
    <w:rsid w:val="00EB77E2"/>
    <w:rsid w:val="00EC4FE6"/>
    <w:rsid w:val="00ED52F8"/>
    <w:rsid w:val="00ED737D"/>
    <w:rsid w:val="00F00335"/>
    <w:rsid w:val="00F163FD"/>
    <w:rsid w:val="00F50FC1"/>
    <w:rsid w:val="00F66370"/>
    <w:rsid w:val="00F67AB9"/>
    <w:rsid w:val="00F70338"/>
    <w:rsid w:val="00FA04F6"/>
    <w:rsid w:val="00FB1AA4"/>
    <w:rsid w:val="00FE12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8039D7-4C69-44E2-BC6A-63B72D90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230CC"/>
    <w:pPr>
      <w:spacing w:after="0" w:line="288" w:lineRule="auto"/>
      <w:jc w:val="both"/>
    </w:pPr>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97E1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97E14"/>
    <w:rPr>
      <w:rFonts w:ascii="Arial" w:hAnsi="Arial"/>
    </w:rPr>
  </w:style>
  <w:style w:type="paragraph" w:styleId="Fuzeile">
    <w:name w:val="footer"/>
    <w:basedOn w:val="Standard"/>
    <w:link w:val="FuzeileZchn"/>
    <w:uiPriority w:val="99"/>
    <w:unhideWhenUsed/>
    <w:rsid w:val="00997E1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97E14"/>
    <w:rPr>
      <w:rFonts w:ascii="Arial" w:hAnsi="Arial"/>
    </w:rPr>
  </w:style>
  <w:style w:type="paragraph" w:customStyle="1" w:styleId="EinfacherAbsatz">
    <w:name w:val="[Einfacher Absatz]"/>
    <w:basedOn w:val="Standard"/>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Sprechblasentext">
    <w:name w:val="Balloon Text"/>
    <w:basedOn w:val="Standard"/>
    <w:link w:val="SprechblasentextZchn"/>
    <w:uiPriority w:val="99"/>
    <w:semiHidden/>
    <w:unhideWhenUsed/>
    <w:rsid w:val="006F7EB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F7EBC"/>
    <w:rPr>
      <w:rFonts w:ascii="Segoe UI" w:hAnsi="Segoe UI" w:cs="Segoe UI"/>
      <w:sz w:val="18"/>
      <w:szCs w:val="18"/>
    </w:rPr>
  </w:style>
  <w:style w:type="character" w:styleId="Hyperlink">
    <w:name w:val="Hyperlink"/>
    <w:basedOn w:val="Absatz-Standardschriftart"/>
    <w:uiPriority w:val="99"/>
    <w:unhideWhenUsed/>
    <w:rsid w:val="00512703"/>
    <w:rPr>
      <w:color w:val="0563C1" w:themeColor="hyperlink"/>
      <w:u w:val="single"/>
    </w:rPr>
  </w:style>
  <w:style w:type="character" w:styleId="NichtaufgelsteErwhnung">
    <w:name w:val="Unresolved Mention"/>
    <w:basedOn w:val="Absatz-Standardschriftart"/>
    <w:uiPriority w:val="99"/>
    <w:semiHidden/>
    <w:unhideWhenUsed/>
    <w:rsid w:val="00512703"/>
    <w:rPr>
      <w:color w:val="605E5C"/>
      <w:shd w:val="clear" w:color="auto" w:fill="E1DFDD"/>
    </w:rPr>
  </w:style>
  <w:style w:type="character" w:styleId="Fett">
    <w:name w:val="Strong"/>
    <w:basedOn w:val="Absatz-Standardschriftart"/>
    <w:uiPriority w:val="22"/>
    <w:qFormat/>
    <w:rsid w:val="009554FB"/>
    <w:rPr>
      <w:b/>
      <w:bCs/>
    </w:rPr>
  </w:style>
  <w:style w:type="character" w:customStyle="1" w:styleId="spellingerror">
    <w:name w:val="spellingerror"/>
    <w:basedOn w:val="Absatz-Standardschriftart"/>
    <w:rsid w:val="007E5E2C"/>
  </w:style>
  <w:style w:type="character" w:customStyle="1" w:styleId="normaltextrun">
    <w:name w:val="normaltextrun"/>
    <w:basedOn w:val="Absatz-Standardschriftart"/>
    <w:rsid w:val="007E5E2C"/>
  </w:style>
  <w:style w:type="character" w:customStyle="1" w:styleId="apple-converted-space">
    <w:name w:val="apple-converted-space"/>
    <w:basedOn w:val="Absatz-Standardschriftart"/>
    <w:rsid w:val="007E5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86256">
      <w:bodyDiv w:val="1"/>
      <w:marLeft w:val="0"/>
      <w:marRight w:val="0"/>
      <w:marTop w:val="0"/>
      <w:marBottom w:val="0"/>
      <w:divBdr>
        <w:top w:val="none" w:sz="0" w:space="0" w:color="auto"/>
        <w:left w:val="none" w:sz="0" w:space="0" w:color="auto"/>
        <w:bottom w:val="none" w:sz="0" w:space="0" w:color="auto"/>
        <w:right w:val="none" w:sz="0" w:space="0" w:color="auto"/>
      </w:divBdr>
    </w:div>
    <w:div w:id="1002273979">
      <w:bodyDiv w:val="1"/>
      <w:marLeft w:val="0"/>
      <w:marRight w:val="0"/>
      <w:marTop w:val="0"/>
      <w:marBottom w:val="0"/>
      <w:divBdr>
        <w:top w:val="none" w:sz="0" w:space="0" w:color="auto"/>
        <w:left w:val="none" w:sz="0" w:space="0" w:color="auto"/>
        <w:bottom w:val="none" w:sz="0" w:space="0" w:color="auto"/>
        <w:right w:val="none" w:sz="0" w:space="0" w:color="auto"/>
      </w:divBdr>
    </w:div>
    <w:div w:id="1182863986">
      <w:bodyDiv w:val="1"/>
      <w:marLeft w:val="0"/>
      <w:marRight w:val="0"/>
      <w:marTop w:val="0"/>
      <w:marBottom w:val="0"/>
      <w:divBdr>
        <w:top w:val="none" w:sz="0" w:space="0" w:color="auto"/>
        <w:left w:val="none" w:sz="0" w:space="0" w:color="auto"/>
        <w:bottom w:val="none" w:sz="0" w:space="0" w:color="auto"/>
        <w:right w:val="none" w:sz="0" w:space="0" w:color="auto"/>
      </w:divBdr>
    </w:div>
    <w:div w:id="1315111104">
      <w:bodyDiv w:val="1"/>
      <w:marLeft w:val="0"/>
      <w:marRight w:val="0"/>
      <w:marTop w:val="0"/>
      <w:marBottom w:val="0"/>
      <w:divBdr>
        <w:top w:val="none" w:sz="0" w:space="0" w:color="auto"/>
        <w:left w:val="none" w:sz="0" w:space="0" w:color="auto"/>
        <w:bottom w:val="none" w:sz="0" w:space="0" w:color="auto"/>
        <w:right w:val="none" w:sz="0" w:space="0" w:color="auto"/>
      </w:divBdr>
    </w:div>
    <w:div w:id="1359702341">
      <w:bodyDiv w:val="1"/>
      <w:marLeft w:val="0"/>
      <w:marRight w:val="0"/>
      <w:marTop w:val="0"/>
      <w:marBottom w:val="0"/>
      <w:divBdr>
        <w:top w:val="none" w:sz="0" w:space="0" w:color="auto"/>
        <w:left w:val="none" w:sz="0" w:space="0" w:color="auto"/>
        <w:bottom w:val="none" w:sz="0" w:space="0" w:color="auto"/>
        <w:right w:val="none" w:sz="0" w:space="0" w:color="auto"/>
      </w:divBdr>
    </w:div>
    <w:div w:id="2013750890">
      <w:bodyDiv w:val="1"/>
      <w:marLeft w:val="0"/>
      <w:marRight w:val="0"/>
      <w:marTop w:val="0"/>
      <w:marBottom w:val="0"/>
      <w:divBdr>
        <w:top w:val="none" w:sz="0" w:space="0" w:color="auto"/>
        <w:left w:val="none" w:sz="0" w:space="0" w:color="auto"/>
        <w:bottom w:val="none" w:sz="0" w:space="0" w:color="auto"/>
        <w:right w:val="none" w:sz="0" w:space="0" w:color="auto"/>
      </w:divBdr>
    </w:div>
    <w:div w:id="209724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atsw.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esse@atsw.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ck\Desktop\RR_R2_Kombi_Vorlage_PM_24.20.0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2A4F5-3A33-4239-B3BF-178732BBE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RR_R2_Kombi_Vorlage_PM_24.20.03.dotx</Template>
  <TotalTime>0</TotalTime>
  <Pages>3</Pages>
  <Words>440</Words>
  <Characters>2774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Audiotainment Südwest</vt:lpstr>
    </vt:vector>
  </TitlesOfParts>
  <Company>Audiotainment Südwest</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Audiotainment Südwest</dc:title>
  <dc:subject/>
  <dc:creator>Frick, Martina</dc:creator>
  <cp:keywords/>
  <dc:description/>
  <cp:lastModifiedBy>Schlegel, Barbara</cp:lastModifiedBy>
  <cp:revision>2</cp:revision>
  <cp:lastPrinted>2024-03-27T16:03:00Z</cp:lastPrinted>
  <dcterms:created xsi:type="dcterms:W3CDTF">2024-03-28T09:33:00Z</dcterms:created>
  <dcterms:modified xsi:type="dcterms:W3CDTF">2024-03-28T09:33:00Z</dcterms:modified>
</cp:coreProperties>
</file>